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D68AB0" w14:textId="77777777" w:rsidR="009E3594" w:rsidRDefault="009E3594" w:rsidP="004E59D3">
      <w:pPr>
        <w:tabs>
          <w:tab w:val="left" w:pos="8080"/>
        </w:tabs>
        <w:jc w:val="center"/>
        <w:rPr>
          <w:rFonts w:cs="Tahoma"/>
          <w:sz w:val="28"/>
          <w:szCs w:val="28"/>
        </w:rPr>
      </w:pPr>
    </w:p>
    <w:p w14:paraId="021DEA38" w14:textId="7064A338" w:rsidR="004E59D3" w:rsidRDefault="005D4CC1" w:rsidP="004E59D3">
      <w:pPr>
        <w:tabs>
          <w:tab w:val="left" w:pos="8080"/>
        </w:tabs>
        <w:jc w:val="center"/>
        <w:rPr>
          <w:rFonts w:cs="Tahoma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0B9ED4A1" wp14:editId="674FDD0F">
            <wp:extent cx="55245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AF13AD" w14:textId="77777777" w:rsidR="004E59D3" w:rsidRPr="006028B5" w:rsidRDefault="004E59D3" w:rsidP="004E59D3">
      <w:pPr>
        <w:pStyle w:val="af9"/>
        <w:jc w:val="center"/>
        <w:rPr>
          <w:spacing w:val="40"/>
          <w:sz w:val="28"/>
          <w:szCs w:val="28"/>
        </w:rPr>
      </w:pPr>
      <w:r w:rsidRPr="006028B5">
        <w:rPr>
          <w:spacing w:val="40"/>
          <w:sz w:val="28"/>
          <w:szCs w:val="28"/>
        </w:rPr>
        <w:t>РОССИЙСКАЯ ФЕДЕРАЦИЯ</w:t>
      </w:r>
    </w:p>
    <w:p w14:paraId="6792A991" w14:textId="77777777" w:rsidR="004E59D3" w:rsidRPr="006028B5" w:rsidRDefault="004E59D3" w:rsidP="004E59D3">
      <w:pPr>
        <w:pStyle w:val="af9"/>
        <w:jc w:val="center"/>
        <w:rPr>
          <w:spacing w:val="40"/>
          <w:sz w:val="28"/>
          <w:szCs w:val="28"/>
        </w:rPr>
      </w:pPr>
      <w:r w:rsidRPr="006028B5">
        <w:rPr>
          <w:spacing w:val="40"/>
          <w:sz w:val="28"/>
          <w:szCs w:val="28"/>
        </w:rPr>
        <w:t>РОСТОВСКАЯ ОБЛАСТЬ</w:t>
      </w:r>
    </w:p>
    <w:p w14:paraId="008008BB" w14:textId="77777777" w:rsidR="004E59D3" w:rsidRDefault="004E59D3" w:rsidP="004E59D3">
      <w:pPr>
        <w:pStyle w:val="af9"/>
        <w:ind w:left="-284"/>
        <w:jc w:val="center"/>
        <w:rPr>
          <w:spacing w:val="10"/>
          <w:sz w:val="28"/>
          <w:szCs w:val="28"/>
        </w:rPr>
      </w:pPr>
      <w:r w:rsidRPr="006028B5">
        <w:rPr>
          <w:spacing w:val="10"/>
          <w:sz w:val="28"/>
          <w:szCs w:val="28"/>
        </w:rPr>
        <w:t>МУНИЦИПАЛЬНОЕ ОБР</w:t>
      </w:r>
      <w:r>
        <w:rPr>
          <w:spacing w:val="10"/>
          <w:sz w:val="28"/>
          <w:szCs w:val="28"/>
        </w:rPr>
        <w:t>АЗОВАНИЕ</w:t>
      </w:r>
    </w:p>
    <w:p w14:paraId="4ADB945F" w14:textId="77777777" w:rsidR="004E59D3" w:rsidRPr="006028B5" w:rsidRDefault="004E59D3" w:rsidP="004E59D3">
      <w:pPr>
        <w:pStyle w:val="af9"/>
        <w:ind w:left="-284"/>
        <w:jc w:val="center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 «БЕЛОКАЛИТВИНСКОЕ ГОРОДСКОЕ ПОСЕЛЕНИЕ</w:t>
      </w:r>
      <w:r w:rsidRPr="006028B5">
        <w:rPr>
          <w:spacing w:val="10"/>
          <w:sz w:val="28"/>
          <w:szCs w:val="28"/>
        </w:rPr>
        <w:t>»</w:t>
      </w:r>
    </w:p>
    <w:p w14:paraId="64D7E151" w14:textId="77777777" w:rsidR="004E59D3" w:rsidRPr="0083184D" w:rsidRDefault="004E59D3" w:rsidP="004E59D3">
      <w:pPr>
        <w:jc w:val="center"/>
        <w:rPr>
          <w:sz w:val="32"/>
          <w:szCs w:val="28"/>
        </w:rPr>
      </w:pPr>
      <w:r w:rsidRPr="0083184D">
        <w:rPr>
          <w:spacing w:val="40"/>
          <w:sz w:val="28"/>
          <w:szCs w:val="28"/>
        </w:rPr>
        <w:t xml:space="preserve">АДМИНИСТРАЦИЯ БЕЛОКАЛИТВИНСКОГО </w:t>
      </w:r>
      <w:r>
        <w:rPr>
          <w:spacing w:val="40"/>
          <w:sz w:val="28"/>
          <w:szCs w:val="28"/>
        </w:rPr>
        <w:t>ГОРОДСКОГО ПОСЕЛЕНИЯ</w:t>
      </w:r>
    </w:p>
    <w:p w14:paraId="48EBDFCE" w14:textId="77777777" w:rsidR="004E59D3" w:rsidRPr="006028B5" w:rsidRDefault="004E59D3" w:rsidP="004E59D3">
      <w:pPr>
        <w:spacing w:before="120"/>
        <w:jc w:val="center"/>
        <w:rPr>
          <w:b/>
          <w:sz w:val="28"/>
        </w:rPr>
      </w:pPr>
      <w:r w:rsidRPr="006028B5">
        <w:rPr>
          <w:b/>
          <w:sz w:val="28"/>
        </w:rPr>
        <w:t>ПОСТАНОВЛЕНИЕ</w:t>
      </w:r>
    </w:p>
    <w:p w14:paraId="1BF5B396" w14:textId="5C1A7D2B" w:rsidR="004E59D3" w:rsidRDefault="004E59D3" w:rsidP="004E59D3">
      <w:pPr>
        <w:spacing w:before="120"/>
        <w:jc w:val="center"/>
        <w:rPr>
          <w:sz w:val="28"/>
        </w:rPr>
      </w:pPr>
      <w:r>
        <w:rPr>
          <w:sz w:val="28"/>
        </w:rPr>
        <w:t xml:space="preserve">от </w:t>
      </w:r>
      <w:r w:rsidR="007A2E38">
        <w:rPr>
          <w:sz w:val="28"/>
        </w:rPr>
        <w:t>24.10.2024</w:t>
      </w:r>
      <w:r>
        <w:rPr>
          <w:sz w:val="28"/>
        </w:rPr>
        <w:tab/>
        <w:t>№</w:t>
      </w:r>
      <w:r w:rsidR="007A2E38">
        <w:rPr>
          <w:sz w:val="28"/>
        </w:rPr>
        <w:t xml:space="preserve"> 467</w:t>
      </w:r>
    </w:p>
    <w:p w14:paraId="3BF73B7D" w14:textId="77777777" w:rsidR="004E59D3" w:rsidRPr="00C96E82" w:rsidRDefault="004E59D3" w:rsidP="004E59D3">
      <w:pPr>
        <w:spacing w:before="120"/>
        <w:jc w:val="center"/>
        <w:rPr>
          <w:sz w:val="28"/>
        </w:rPr>
      </w:pPr>
      <w:r w:rsidRPr="00C96E82">
        <w:rPr>
          <w:sz w:val="28"/>
        </w:rPr>
        <w:t>г.  Белая Калитва</w:t>
      </w:r>
    </w:p>
    <w:p w14:paraId="16B1F484" w14:textId="77777777" w:rsidR="006769DC" w:rsidRDefault="006769DC" w:rsidP="006769DC">
      <w:pPr>
        <w:tabs>
          <w:tab w:val="left" w:pos="0"/>
          <w:tab w:val="left" w:pos="4320"/>
          <w:tab w:val="left" w:pos="7380"/>
        </w:tabs>
        <w:autoSpaceDE w:val="0"/>
        <w:contextualSpacing/>
        <w:jc w:val="center"/>
        <w:rPr>
          <w:kern w:val="1"/>
          <w:sz w:val="28"/>
          <w:szCs w:val="28"/>
          <w:lang w:eastAsia="ru-RU"/>
        </w:rPr>
      </w:pPr>
    </w:p>
    <w:p w14:paraId="43FE3815" w14:textId="77777777" w:rsidR="004E59D3" w:rsidRPr="00ED0DC6" w:rsidRDefault="004E59D3" w:rsidP="004E59D3">
      <w:pPr>
        <w:jc w:val="center"/>
        <w:rPr>
          <w:b/>
          <w:sz w:val="28"/>
        </w:rPr>
      </w:pPr>
      <w:r w:rsidRPr="00ED0DC6">
        <w:rPr>
          <w:b/>
          <w:sz w:val="28"/>
        </w:rPr>
        <w:t>О внесении изменений в постановление Администрации Белокалитвинского городского поселения от 03.12.2018 № 626</w:t>
      </w:r>
    </w:p>
    <w:p w14:paraId="0ABA4617" w14:textId="77777777" w:rsidR="004E59D3" w:rsidRPr="00ED0DC6" w:rsidRDefault="004E59D3" w:rsidP="006769DC">
      <w:pPr>
        <w:tabs>
          <w:tab w:val="left" w:pos="0"/>
          <w:tab w:val="left" w:pos="4320"/>
          <w:tab w:val="left" w:pos="7380"/>
        </w:tabs>
        <w:autoSpaceDE w:val="0"/>
        <w:contextualSpacing/>
        <w:jc w:val="center"/>
        <w:rPr>
          <w:kern w:val="1"/>
          <w:sz w:val="28"/>
          <w:szCs w:val="28"/>
          <w:lang w:eastAsia="ru-RU"/>
        </w:rPr>
      </w:pPr>
    </w:p>
    <w:p w14:paraId="271F8645" w14:textId="3F80E9B7" w:rsidR="00800364" w:rsidRPr="00ED0DC6" w:rsidRDefault="00163039" w:rsidP="00514254">
      <w:pPr>
        <w:ind w:firstLine="709"/>
        <w:contextualSpacing/>
        <w:jc w:val="both"/>
        <w:rPr>
          <w:kern w:val="1"/>
          <w:sz w:val="28"/>
          <w:szCs w:val="28"/>
        </w:rPr>
      </w:pPr>
      <w:r w:rsidRPr="00ED0DC6">
        <w:rPr>
          <w:sz w:val="28"/>
        </w:rPr>
        <w:t>В соответствии с постановлением Администрации Белокалитвинского городского поселения от 15.03.2018 № 130 «Об утверждении Порядка разработки, реализации и оценки эффективности муниципальных программ Белокалитвинского городского поселения»</w:t>
      </w:r>
      <w:r w:rsidRPr="00ED0DC6">
        <w:rPr>
          <w:kern w:val="1"/>
          <w:sz w:val="28"/>
          <w:szCs w:val="28"/>
        </w:rPr>
        <w:t xml:space="preserve"> и распоряжением Администрация Белокалитвинс</w:t>
      </w:r>
      <w:r w:rsidR="005B24DE" w:rsidRPr="00ED0DC6">
        <w:rPr>
          <w:kern w:val="1"/>
          <w:sz w:val="28"/>
          <w:szCs w:val="28"/>
        </w:rPr>
        <w:t>кого городского поселения от 13.11.</w:t>
      </w:r>
      <w:r w:rsidRPr="00ED0DC6">
        <w:rPr>
          <w:kern w:val="1"/>
          <w:sz w:val="28"/>
          <w:szCs w:val="28"/>
        </w:rPr>
        <w:t xml:space="preserve">2018 № 268 «Об утверждении Перечня муниципальных программ Белокалитвинского городского поселения», Администрация Белокалитвинского городского поселения </w:t>
      </w:r>
      <w:r w:rsidRPr="00ED0DC6">
        <w:rPr>
          <w:b/>
          <w:kern w:val="1"/>
          <w:sz w:val="28"/>
          <w:szCs w:val="28"/>
        </w:rPr>
        <w:t>постановляет:</w:t>
      </w:r>
      <w:r w:rsidRPr="00ED0DC6">
        <w:rPr>
          <w:kern w:val="1"/>
          <w:sz w:val="28"/>
          <w:szCs w:val="28"/>
        </w:rPr>
        <w:t xml:space="preserve"> </w:t>
      </w:r>
    </w:p>
    <w:p w14:paraId="7F6EDB75" w14:textId="77777777" w:rsidR="005B24DE" w:rsidRPr="00ED0DC6" w:rsidRDefault="005B24DE" w:rsidP="00514254">
      <w:pPr>
        <w:ind w:firstLine="709"/>
        <w:contextualSpacing/>
        <w:jc w:val="both"/>
        <w:rPr>
          <w:b/>
          <w:kern w:val="1"/>
          <w:sz w:val="28"/>
          <w:szCs w:val="28"/>
        </w:rPr>
      </w:pPr>
    </w:p>
    <w:p w14:paraId="5AE601E7" w14:textId="77777777" w:rsidR="00673D06" w:rsidRPr="00ED0DC6" w:rsidRDefault="00800364" w:rsidP="00A95061">
      <w:pPr>
        <w:ind w:firstLine="709"/>
        <w:contextualSpacing/>
        <w:jc w:val="both"/>
        <w:rPr>
          <w:spacing w:val="-2"/>
          <w:sz w:val="28"/>
          <w:szCs w:val="28"/>
        </w:rPr>
      </w:pPr>
      <w:r w:rsidRPr="00ED0DC6">
        <w:rPr>
          <w:spacing w:val="-2"/>
          <w:sz w:val="28"/>
          <w:szCs w:val="28"/>
        </w:rPr>
        <w:t xml:space="preserve">1. Внести изменения в постановление Администрации Белокалитвинского городского поселения от 03.12.2018 № 626 «Об утверждении муниципальной программы Белокалитвинского городского поселения «Обеспечение качественными жилищно-коммунальными услугами населения Белокалитвинского городского </w:t>
      </w:r>
      <w:r w:rsidR="00673D06" w:rsidRPr="00ED0DC6">
        <w:rPr>
          <w:spacing w:val="-2"/>
          <w:sz w:val="28"/>
          <w:szCs w:val="28"/>
        </w:rPr>
        <w:t xml:space="preserve">поселения», </w:t>
      </w:r>
      <w:r w:rsidR="00673D06" w:rsidRPr="00ED0DC6">
        <w:rPr>
          <w:rFonts w:eastAsia="Calibri"/>
          <w:sz w:val="28"/>
          <w:szCs w:val="28"/>
          <w:lang w:eastAsia="en-US"/>
        </w:rPr>
        <w:t xml:space="preserve">изложив </w:t>
      </w:r>
      <w:r w:rsidR="00673D06" w:rsidRPr="00ED0DC6">
        <w:rPr>
          <w:sz w:val="28"/>
          <w:szCs w:val="28"/>
          <w:lang w:eastAsia="ru-RU"/>
        </w:rPr>
        <w:t xml:space="preserve">муниципальную программу в новой редакции согласно </w:t>
      </w:r>
      <w:r w:rsidR="00A95061" w:rsidRPr="00ED0DC6">
        <w:rPr>
          <w:sz w:val="28"/>
          <w:szCs w:val="28"/>
          <w:lang w:eastAsia="ru-RU"/>
        </w:rPr>
        <w:t>п</w:t>
      </w:r>
      <w:r w:rsidR="00673D06" w:rsidRPr="00ED0DC6">
        <w:rPr>
          <w:sz w:val="28"/>
          <w:szCs w:val="28"/>
          <w:lang w:eastAsia="ru-RU"/>
        </w:rPr>
        <w:t>риложению к настоящему постановлению.</w:t>
      </w:r>
    </w:p>
    <w:p w14:paraId="44E3D20F" w14:textId="77777777" w:rsidR="00A774A2" w:rsidRPr="00ED0DC6" w:rsidRDefault="00A774A2" w:rsidP="00F43E55">
      <w:pPr>
        <w:ind w:firstLine="709"/>
        <w:contextualSpacing/>
        <w:jc w:val="both"/>
        <w:rPr>
          <w:spacing w:val="-2"/>
          <w:sz w:val="28"/>
          <w:szCs w:val="28"/>
          <w:lang w:eastAsia="ru-RU"/>
        </w:rPr>
      </w:pPr>
      <w:r w:rsidRPr="00ED0DC6">
        <w:rPr>
          <w:spacing w:val="-2"/>
          <w:sz w:val="28"/>
          <w:szCs w:val="28"/>
          <w:lang w:eastAsia="ru-RU"/>
        </w:rPr>
        <w:t>2.</w:t>
      </w:r>
      <w:r w:rsidRPr="00ED0DC6">
        <w:rPr>
          <w:spacing w:val="-2"/>
          <w:sz w:val="28"/>
          <w:szCs w:val="28"/>
          <w:lang w:eastAsia="ru-RU"/>
        </w:rPr>
        <w:tab/>
      </w:r>
      <w:r w:rsidR="00A12747">
        <w:rPr>
          <w:spacing w:val="-2"/>
          <w:sz w:val="28"/>
          <w:szCs w:val="28"/>
          <w:lang w:eastAsia="ru-RU"/>
        </w:rPr>
        <w:t>Постановление вступает в силу после его официального опубликования.</w:t>
      </w:r>
    </w:p>
    <w:p w14:paraId="72FE6CCD" w14:textId="3B4C1A14" w:rsidR="009F0F97" w:rsidRPr="00ED0DC6" w:rsidRDefault="00673D06" w:rsidP="00F43E55">
      <w:pPr>
        <w:ind w:firstLine="709"/>
        <w:contextualSpacing/>
        <w:jc w:val="both"/>
        <w:rPr>
          <w:kern w:val="1"/>
          <w:sz w:val="28"/>
          <w:szCs w:val="28"/>
        </w:rPr>
      </w:pPr>
      <w:r w:rsidRPr="00ED0DC6">
        <w:rPr>
          <w:sz w:val="28"/>
          <w:szCs w:val="28"/>
        </w:rPr>
        <w:t xml:space="preserve">3. </w:t>
      </w:r>
      <w:r w:rsidR="00484B7A" w:rsidRPr="00ED0DC6">
        <w:rPr>
          <w:kern w:val="2"/>
          <w:sz w:val="28"/>
          <w:szCs w:val="28"/>
        </w:rPr>
        <w:t>Контроль за выполнением настоящего постановления возложить на </w:t>
      </w:r>
      <w:r w:rsidR="00E75FE7" w:rsidRPr="00ED0DC6">
        <w:rPr>
          <w:kern w:val="2"/>
          <w:sz w:val="28"/>
          <w:szCs w:val="28"/>
        </w:rPr>
        <w:t xml:space="preserve">начальника отдела муниципального имущества Администрации Белокалитвинского городского поселения </w:t>
      </w:r>
      <w:r w:rsidR="009068BA">
        <w:rPr>
          <w:kern w:val="2"/>
          <w:sz w:val="28"/>
          <w:szCs w:val="28"/>
        </w:rPr>
        <w:t>О.П. Минеев</w:t>
      </w:r>
      <w:r w:rsidR="00CA62B2">
        <w:rPr>
          <w:kern w:val="2"/>
          <w:sz w:val="28"/>
          <w:szCs w:val="28"/>
        </w:rPr>
        <w:t>у</w:t>
      </w:r>
      <w:r w:rsidR="009068BA">
        <w:rPr>
          <w:kern w:val="2"/>
          <w:sz w:val="28"/>
          <w:szCs w:val="28"/>
        </w:rPr>
        <w:t>.</w:t>
      </w:r>
    </w:p>
    <w:p w14:paraId="25A0EF22" w14:textId="77777777" w:rsidR="00321B49" w:rsidRPr="00ED0DC6" w:rsidRDefault="00321B49" w:rsidP="00F43E55">
      <w:pPr>
        <w:ind w:firstLine="709"/>
        <w:contextualSpacing/>
        <w:jc w:val="both"/>
        <w:rPr>
          <w:kern w:val="1"/>
          <w:sz w:val="28"/>
          <w:szCs w:val="28"/>
        </w:rPr>
      </w:pPr>
    </w:p>
    <w:tbl>
      <w:tblPr>
        <w:tblW w:w="9760" w:type="dxa"/>
        <w:tblLook w:val="04A0" w:firstRow="1" w:lastRow="0" w:firstColumn="1" w:lastColumn="0" w:noHBand="0" w:noVBand="1"/>
      </w:tblPr>
      <w:tblGrid>
        <w:gridCol w:w="5780"/>
        <w:gridCol w:w="1558"/>
        <w:gridCol w:w="2422"/>
      </w:tblGrid>
      <w:tr w:rsidR="00ED0DC6" w:rsidRPr="00ED0DC6" w14:paraId="6FB26671" w14:textId="77777777" w:rsidTr="00087037">
        <w:trPr>
          <w:trHeight w:val="960"/>
        </w:trPr>
        <w:tc>
          <w:tcPr>
            <w:tcW w:w="5780" w:type="dxa"/>
            <w:shd w:val="clear" w:color="auto" w:fill="auto"/>
          </w:tcPr>
          <w:p w14:paraId="2A02AC2B" w14:textId="77777777" w:rsidR="004E59D3" w:rsidRPr="00ED0DC6" w:rsidRDefault="008452A6" w:rsidP="00087037">
            <w:pPr>
              <w:rPr>
                <w:sz w:val="28"/>
                <w:szCs w:val="28"/>
              </w:rPr>
            </w:pPr>
            <w:r w:rsidRPr="00ED0DC6">
              <w:rPr>
                <w:sz w:val="28"/>
                <w:szCs w:val="28"/>
              </w:rPr>
              <w:t>Г</w:t>
            </w:r>
            <w:r w:rsidR="004E59D3" w:rsidRPr="00ED0DC6">
              <w:rPr>
                <w:sz w:val="28"/>
                <w:szCs w:val="28"/>
              </w:rPr>
              <w:t>лав</w:t>
            </w:r>
            <w:r w:rsidRPr="00ED0DC6">
              <w:rPr>
                <w:sz w:val="28"/>
                <w:szCs w:val="28"/>
              </w:rPr>
              <w:t>а</w:t>
            </w:r>
            <w:r w:rsidR="004E59D3" w:rsidRPr="00ED0DC6">
              <w:rPr>
                <w:sz w:val="28"/>
                <w:szCs w:val="28"/>
              </w:rPr>
              <w:t xml:space="preserve"> Администрации </w:t>
            </w:r>
          </w:p>
          <w:p w14:paraId="4393A5AB" w14:textId="77777777" w:rsidR="004E59D3" w:rsidRPr="00ED0DC6" w:rsidRDefault="004E59D3" w:rsidP="00087037">
            <w:pPr>
              <w:rPr>
                <w:sz w:val="28"/>
                <w:szCs w:val="28"/>
              </w:rPr>
            </w:pPr>
            <w:r w:rsidRPr="00ED0DC6">
              <w:rPr>
                <w:sz w:val="28"/>
                <w:szCs w:val="28"/>
              </w:rPr>
              <w:t>Белокалитвинского городского поселения</w:t>
            </w:r>
          </w:p>
        </w:tc>
        <w:tc>
          <w:tcPr>
            <w:tcW w:w="1558" w:type="dxa"/>
            <w:shd w:val="clear" w:color="auto" w:fill="auto"/>
          </w:tcPr>
          <w:p w14:paraId="124765DE" w14:textId="77777777" w:rsidR="004E59D3" w:rsidRPr="00ED0DC6" w:rsidRDefault="004E59D3" w:rsidP="00087037">
            <w:pPr>
              <w:jc w:val="right"/>
              <w:rPr>
                <w:sz w:val="28"/>
                <w:szCs w:val="28"/>
              </w:rPr>
            </w:pPr>
          </w:p>
          <w:p w14:paraId="581BB9D5" w14:textId="77777777" w:rsidR="004E59D3" w:rsidRPr="00ED0DC6" w:rsidRDefault="004E59D3" w:rsidP="000870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422" w:type="dxa"/>
            <w:shd w:val="clear" w:color="auto" w:fill="auto"/>
          </w:tcPr>
          <w:p w14:paraId="3AB50575" w14:textId="77777777" w:rsidR="004E59D3" w:rsidRPr="00ED0DC6" w:rsidRDefault="004E59D3" w:rsidP="00087037">
            <w:pPr>
              <w:jc w:val="right"/>
              <w:rPr>
                <w:sz w:val="28"/>
                <w:szCs w:val="28"/>
              </w:rPr>
            </w:pPr>
          </w:p>
          <w:p w14:paraId="4D9F349E" w14:textId="77777777" w:rsidR="004E59D3" w:rsidRPr="00ED0DC6" w:rsidRDefault="008452A6" w:rsidP="00087037">
            <w:pPr>
              <w:jc w:val="right"/>
              <w:rPr>
                <w:sz w:val="28"/>
                <w:szCs w:val="28"/>
              </w:rPr>
            </w:pPr>
            <w:r w:rsidRPr="00ED0DC6">
              <w:rPr>
                <w:sz w:val="28"/>
                <w:szCs w:val="28"/>
              </w:rPr>
              <w:t>Н.А. Тимошенко</w:t>
            </w:r>
          </w:p>
        </w:tc>
      </w:tr>
      <w:tr w:rsidR="00ED0DC6" w:rsidRPr="00ED0DC6" w14:paraId="430C1725" w14:textId="77777777" w:rsidTr="00087037">
        <w:trPr>
          <w:trHeight w:val="718"/>
        </w:trPr>
        <w:tc>
          <w:tcPr>
            <w:tcW w:w="5780" w:type="dxa"/>
            <w:shd w:val="clear" w:color="auto" w:fill="auto"/>
          </w:tcPr>
          <w:p w14:paraId="10E00A5D" w14:textId="77777777" w:rsidR="004C4E44" w:rsidRDefault="004C4E44" w:rsidP="004C4E44">
            <w:pPr>
              <w:pStyle w:val="214"/>
              <w:tabs>
                <w:tab w:val="left" w:pos="709"/>
                <w:tab w:val="left" w:pos="735"/>
                <w:tab w:val="left" w:pos="825"/>
                <w:tab w:val="left" w:pos="851"/>
              </w:tabs>
              <w:spacing w:after="0" w:line="240" w:lineRule="auto"/>
              <w:ind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Верно:</w:t>
            </w:r>
          </w:p>
          <w:p w14:paraId="7DFA45A2" w14:textId="5532B15B" w:rsidR="004C4E44" w:rsidRDefault="004C4E44" w:rsidP="004C4E44">
            <w:pPr>
              <w:pStyle w:val="214"/>
              <w:tabs>
                <w:tab w:val="left" w:pos="709"/>
                <w:tab w:val="left" w:pos="735"/>
                <w:tab w:val="left" w:pos="825"/>
                <w:tab w:val="left" w:pos="851"/>
              </w:tabs>
              <w:spacing w:after="0" w:line="240" w:lineRule="auto"/>
              <w:ind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общего отдела         </w:t>
            </w:r>
            <w:r>
              <w:rPr>
                <w:sz w:val="28"/>
                <w:szCs w:val="28"/>
              </w:rPr>
              <w:t xml:space="preserve">               </w:t>
            </w:r>
          </w:p>
          <w:p w14:paraId="7FA7C1BC" w14:textId="77777777" w:rsidR="004E59D3" w:rsidRDefault="004E59D3" w:rsidP="00A774A2">
            <w:pPr>
              <w:rPr>
                <w:sz w:val="28"/>
                <w:szCs w:val="28"/>
              </w:rPr>
            </w:pPr>
          </w:p>
          <w:p w14:paraId="61C0430E" w14:textId="77777777" w:rsidR="00C964A7" w:rsidRDefault="00C964A7" w:rsidP="00A774A2">
            <w:pPr>
              <w:rPr>
                <w:sz w:val="28"/>
                <w:szCs w:val="28"/>
              </w:rPr>
            </w:pPr>
          </w:p>
          <w:p w14:paraId="27D9505F" w14:textId="77777777" w:rsidR="00C964A7" w:rsidRDefault="00C964A7" w:rsidP="00A774A2">
            <w:pPr>
              <w:rPr>
                <w:sz w:val="28"/>
                <w:szCs w:val="28"/>
              </w:rPr>
            </w:pPr>
          </w:p>
          <w:p w14:paraId="56ED0FA5" w14:textId="77777777" w:rsidR="00C964A7" w:rsidRDefault="00C964A7" w:rsidP="00A774A2">
            <w:pPr>
              <w:rPr>
                <w:sz w:val="28"/>
                <w:szCs w:val="28"/>
              </w:rPr>
            </w:pPr>
          </w:p>
          <w:p w14:paraId="63FF4FEA" w14:textId="6B3231A7" w:rsidR="00C964A7" w:rsidRPr="00ED0DC6" w:rsidRDefault="00C964A7" w:rsidP="00A774A2">
            <w:pPr>
              <w:rPr>
                <w:sz w:val="28"/>
                <w:szCs w:val="28"/>
              </w:rPr>
            </w:pPr>
          </w:p>
        </w:tc>
        <w:tc>
          <w:tcPr>
            <w:tcW w:w="1558" w:type="dxa"/>
            <w:shd w:val="clear" w:color="auto" w:fill="auto"/>
          </w:tcPr>
          <w:p w14:paraId="442BBD28" w14:textId="77777777" w:rsidR="004C4E44" w:rsidRDefault="004C4E44" w:rsidP="00A774A2">
            <w:pPr>
              <w:rPr>
                <w:sz w:val="28"/>
                <w:szCs w:val="28"/>
              </w:rPr>
            </w:pPr>
          </w:p>
          <w:p w14:paraId="54A9AE8E" w14:textId="0FCA37DC" w:rsidR="004E59D3" w:rsidRPr="00ED0DC6" w:rsidRDefault="004E59D3" w:rsidP="00A774A2">
            <w:pPr>
              <w:rPr>
                <w:sz w:val="28"/>
                <w:szCs w:val="28"/>
              </w:rPr>
            </w:pPr>
          </w:p>
        </w:tc>
        <w:tc>
          <w:tcPr>
            <w:tcW w:w="2422" w:type="dxa"/>
            <w:shd w:val="clear" w:color="auto" w:fill="auto"/>
          </w:tcPr>
          <w:p w14:paraId="5BCDBA2D" w14:textId="77777777" w:rsidR="004C4E44" w:rsidRDefault="004C4E44" w:rsidP="00FD5AB4">
            <w:pPr>
              <w:jc w:val="center"/>
              <w:rPr>
                <w:sz w:val="28"/>
                <w:szCs w:val="28"/>
              </w:rPr>
            </w:pPr>
          </w:p>
          <w:p w14:paraId="2623B60F" w14:textId="5D047A07" w:rsidR="004E59D3" w:rsidRPr="00ED0DC6" w:rsidRDefault="004C4E44" w:rsidP="00FD5AB4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proofErr w:type="spellStart"/>
            <w:r>
              <w:rPr>
                <w:sz w:val="28"/>
                <w:szCs w:val="28"/>
              </w:rPr>
              <w:t>М.В.Баранникова</w:t>
            </w:r>
            <w:proofErr w:type="spellEnd"/>
          </w:p>
        </w:tc>
      </w:tr>
    </w:tbl>
    <w:p w14:paraId="73335DA6" w14:textId="77777777" w:rsidR="00881CBD" w:rsidRPr="00AE0F0E" w:rsidRDefault="00AA4A44" w:rsidP="00881CBD">
      <w:pPr>
        <w:widowControl w:val="0"/>
        <w:suppressAutoHyphens w:val="0"/>
        <w:contextualSpacing/>
        <w:jc w:val="right"/>
        <w:rPr>
          <w:sz w:val="24"/>
          <w:szCs w:val="28"/>
          <w:lang w:eastAsia="ru-RU"/>
        </w:rPr>
      </w:pPr>
      <w:r w:rsidRPr="00AE0F0E">
        <w:rPr>
          <w:sz w:val="24"/>
          <w:szCs w:val="28"/>
          <w:lang w:eastAsia="ru-RU"/>
        </w:rPr>
        <w:lastRenderedPageBreak/>
        <w:t>«</w:t>
      </w:r>
      <w:r w:rsidR="00881CBD" w:rsidRPr="00AE0F0E">
        <w:rPr>
          <w:sz w:val="24"/>
          <w:szCs w:val="28"/>
          <w:lang w:eastAsia="ru-RU"/>
        </w:rPr>
        <w:t>Приложение №1</w:t>
      </w:r>
    </w:p>
    <w:p w14:paraId="149C8C37" w14:textId="77777777" w:rsidR="00881CBD" w:rsidRPr="00AE0F0E" w:rsidRDefault="00881CBD" w:rsidP="00881CBD">
      <w:pPr>
        <w:widowControl w:val="0"/>
        <w:suppressAutoHyphens w:val="0"/>
        <w:contextualSpacing/>
        <w:jc w:val="right"/>
        <w:rPr>
          <w:sz w:val="24"/>
          <w:szCs w:val="28"/>
          <w:lang w:eastAsia="ru-RU"/>
        </w:rPr>
      </w:pPr>
      <w:r w:rsidRPr="00AE0F0E">
        <w:rPr>
          <w:sz w:val="24"/>
          <w:szCs w:val="28"/>
          <w:lang w:eastAsia="ru-RU"/>
        </w:rPr>
        <w:t>к постановлению</w:t>
      </w:r>
    </w:p>
    <w:p w14:paraId="54BBC477" w14:textId="77777777" w:rsidR="00881CBD" w:rsidRPr="00AE0F0E" w:rsidRDefault="00881CBD" w:rsidP="00881CBD">
      <w:pPr>
        <w:widowControl w:val="0"/>
        <w:suppressAutoHyphens w:val="0"/>
        <w:contextualSpacing/>
        <w:jc w:val="right"/>
        <w:rPr>
          <w:sz w:val="24"/>
          <w:szCs w:val="28"/>
          <w:lang w:eastAsia="ru-RU"/>
        </w:rPr>
      </w:pPr>
      <w:r w:rsidRPr="00AE0F0E">
        <w:rPr>
          <w:sz w:val="24"/>
          <w:szCs w:val="28"/>
          <w:lang w:eastAsia="ru-RU"/>
        </w:rPr>
        <w:t xml:space="preserve"> Администрации Белокалитвинского</w:t>
      </w:r>
    </w:p>
    <w:p w14:paraId="426CE2B2" w14:textId="77777777" w:rsidR="00881CBD" w:rsidRPr="00AE0F0E" w:rsidRDefault="00881CBD" w:rsidP="00881CBD">
      <w:pPr>
        <w:widowControl w:val="0"/>
        <w:suppressAutoHyphens w:val="0"/>
        <w:contextualSpacing/>
        <w:jc w:val="right"/>
        <w:rPr>
          <w:sz w:val="24"/>
          <w:szCs w:val="28"/>
          <w:lang w:eastAsia="ru-RU"/>
        </w:rPr>
      </w:pPr>
      <w:r w:rsidRPr="00AE0F0E">
        <w:rPr>
          <w:sz w:val="24"/>
          <w:szCs w:val="28"/>
          <w:lang w:eastAsia="ru-RU"/>
        </w:rPr>
        <w:t xml:space="preserve"> городского поселения </w:t>
      </w:r>
    </w:p>
    <w:p w14:paraId="66419BDB" w14:textId="77777777" w:rsidR="00881CBD" w:rsidRPr="00AE0F0E" w:rsidRDefault="00881CBD" w:rsidP="00881CBD">
      <w:pPr>
        <w:widowControl w:val="0"/>
        <w:suppressAutoHyphens w:val="0"/>
        <w:contextualSpacing/>
        <w:jc w:val="right"/>
        <w:rPr>
          <w:sz w:val="24"/>
          <w:szCs w:val="28"/>
          <w:lang w:eastAsia="ru-RU"/>
        </w:rPr>
      </w:pPr>
      <w:r w:rsidRPr="00AE0F0E">
        <w:rPr>
          <w:sz w:val="24"/>
          <w:szCs w:val="28"/>
          <w:lang w:eastAsia="ru-RU"/>
        </w:rPr>
        <w:t>от ______20</w:t>
      </w:r>
      <w:r w:rsidR="00824A90" w:rsidRPr="00AE0F0E">
        <w:rPr>
          <w:sz w:val="24"/>
          <w:szCs w:val="28"/>
          <w:lang w:eastAsia="ru-RU"/>
        </w:rPr>
        <w:t>24</w:t>
      </w:r>
      <w:r w:rsidRPr="00AE0F0E">
        <w:rPr>
          <w:sz w:val="24"/>
          <w:szCs w:val="28"/>
          <w:lang w:eastAsia="ru-RU"/>
        </w:rPr>
        <w:t xml:space="preserve"> года №____»</w:t>
      </w:r>
    </w:p>
    <w:p w14:paraId="7E050E8D" w14:textId="77777777" w:rsidR="006769DC" w:rsidRPr="00AE0F0E" w:rsidRDefault="006769DC" w:rsidP="006769DC">
      <w:pPr>
        <w:widowControl w:val="0"/>
        <w:suppressAutoHyphens w:val="0"/>
        <w:contextualSpacing/>
        <w:jc w:val="right"/>
        <w:rPr>
          <w:sz w:val="24"/>
          <w:szCs w:val="24"/>
          <w:lang w:eastAsia="ru-RU"/>
        </w:rPr>
      </w:pPr>
    </w:p>
    <w:p w14:paraId="230C29F1" w14:textId="77777777" w:rsidR="006769DC" w:rsidRPr="00AE0F0E" w:rsidRDefault="006769DC" w:rsidP="006769DC">
      <w:pPr>
        <w:widowControl w:val="0"/>
        <w:suppressAutoHyphens w:val="0"/>
        <w:contextualSpacing/>
        <w:jc w:val="right"/>
        <w:rPr>
          <w:sz w:val="24"/>
          <w:szCs w:val="24"/>
          <w:lang w:eastAsia="ru-RU"/>
        </w:rPr>
      </w:pPr>
      <w:r w:rsidRPr="00AE0F0E">
        <w:rPr>
          <w:sz w:val="24"/>
          <w:szCs w:val="24"/>
          <w:lang w:eastAsia="ru-RU"/>
        </w:rPr>
        <w:t>Приложение</w:t>
      </w:r>
    </w:p>
    <w:p w14:paraId="24B1B9A0" w14:textId="77777777" w:rsidR="006769DC" w:rsidRPr="00AE0F0E" w:rsidRDefault="006769DC" w:rsidP="006769DC">
      <w:pPr>
        <w:widowControl w:val="0"/>
        <w:suppressAutoHyphens w:val="0"/>
        <w:contextualSpacing/>
        <w:jc w:val="right"/>
        <w:rPr>
          <w:sz w:val="24"/>
          <w:szCs w:val="24"/>
          <w:lang w:eastAsia="ru-RU"/>
        </w:rPr>
      </w:pPr>
      <w:r w:rsidRPr="00AE0F0E">
        <w:rPr>
          <w:sz w:val="24"/>
          <w:szCs w:val="24"/>
          <w:lang w:eastAsia="ru-RU"/>
        </w:rPr>
        <w:t>к постановлению</w:t>
      </w:r>
    </w:p>
    <w:p w14:paraId="512AF602" w14:textId="77777777" w:rsidR="006769DC" w:rsidRPr="00AE0F0E" w:rsidRDefault="006769DC" w:rsidP="006769DC">
      <w:pPr>
        <w:widowControl w:val="0"/>
        <w:suppressAutoHyphens w:val="0"/>
        <w:contextualSpacing/>
        <w:jc w:val="right"/>
        <w:rPr>
          <w:sz w:val="24"/>
          <w:szCs w:val="24"/>
          <w:lang w:eastAsia="ru-RU"/>
        </w:rPr>
      </w:pPr>
      <w:r w:rsidRPr="00AE0F0E">
        <w:rPr>
          <w:sz w:val="24"/>
          <w:szCs w:val="24"/>
          <w:lang w:eastAsia="ru-RU"/>
        </w:rPr>
        <w:t xml:space="preserve"> Администрации Белокалитвинского</w:t>
      </w:r>
    </w:p>
    <w:p w14:paraId="782C7E1E" w14:textId="77777777" w:rsidR="006769DC" w:rsidRPr="00AE0F0E" w:rsidRDefault="006769DC" w:rsidP="006769DC">
      <w:pPr>
        <w:widowControl w:val="0"/>
        <w:suppressAutoHyphens w:val="0"/>
        <w:contextualSpacing/>
        <w:jc w:val="right"/>
        <w:rPr>
          <w:sz w:val="24"/>
          <w:szCs w:val="24"/>
          <w:lang w:eastAsia="ru-RU"/>
        </w:rPr>
      </w:pPr>
      <w:r w:rsidRPr="00AE0F0E">
        <w:rPr>
          <w:sz w:val="24"/>
          <w:szCs w:val="24"/>
          <w:lang w:eastAsia="ru-RU"/>
        </w:rPr>
        <w:t xml:space="preserve"> городского поселения </w:t>
      </w:r>
    </w:p>
    <w:p w14:paraId="5DEF4B78" w14:textId="77777777" w:rsidR="009F0F97" w:rsidRPr="00AE0F0E" w:rsidRDefault="006769DC" w:rsidP="006769DC">
      <w:pPr>
        <w:widowControl w:val="0"/>
        <w:suppressAutoHyphens w:val="0"/>
        <w:contextualSpacing/>
        <w:jc w:val="right"/>
        <w:rPr>
          <w:sz w:val="24"/>
          <w:szCs w:val="24"/>
          <w:lang w:eastAsia="ru-RU"/>
        </w:rPr>
      </w:pPr>
      <w:r w:rsidRPr="00AE0F0E">
        <w:rPr>
          <w:sz w:val="24"/>
          <w:szCs w:val="24"/>
          <w:lang w:eastAsia="ru-RU"/>
        </w:rPr>
        <w:t>от 03 декабря 2018 года № 626</w:t>
      </w:r>
    </w:p>
    <w:p w14:paraId="402F1D20" w14:textId="77777777" w:rsidR="009F0F97" w:rsidRPr="00AE0F0E" w:rsidRDefault="009F0F97" w:rsidP="00163039">
      <w:pPr>
        <w:suppressAutoHyphens w:val="0"/>
        <w:contextualSpacing/>
        <w:rPr>
          <w:lang w:eastAsia="ru-RU"/>
        </w:rPr>
      </w:pPr>
    </w:p>
    <w:p w14:paraId="6A7D28FE" w14:textId="77777777" w:rsidR="00163039" w:rsidRPr="00AE0F0E" w:rsidRDefault="00163039" w:rsidP="00163039">
      <w:pPr>
        <w:widowControl w:val="0"/>
        <w:suppressAutoHyphens w:val="0"/>
        <w:autoSpaceDE w:val="0"/>
        <w:autoSpaceDN w:val="0"/>
        <w:adjustRightInd w:val="0"/>
        <w:ind w:firstLine="540"/>
        <w:contextualSpacing/>
        <w:jc w:val="center"/>
        <w:rPr>
          <w:sz w:val="28"/>
          <w:szCs w:val="28"/>
          <w:lang w:eastAsia="ru-RU"/>
        </w:rPr>
      </w:pPr>
      <w:r w:rsidRPr="00AE0F0E">
        <w:rPr>
          <w:sz w:val="28"/>
          <w:szCs w:val="28"/>
          <w:lang w:eastAsia="ru-RU"/>
        </w:rPr>
        <w:t xml:space="preserve">МУНИЦИПАЛЬНАЯ ПРОГРАММА БЕЛОКАЛИТВИНСКОГО ГОРОДСКОГО ПОСЕЛЕНИЯ </w:t>
      </w:r>
    </w:p>
    <w:p w14:paraId="5E9A8657" w14:textId="77777777" w:rsidR="009F0F97" w:rsidRPr="00AE0F0E" w:rsidRDefault="00163039" w:rsidP="00163039">
      <w:pPr>
        <w:widowControl w:val="0"/>
        <w:suppressAutoHyphens w:val="0"/>
        <w:autoSpaceDE w:val="0"/>
        <w:autoSpaceDN w:val="0"/>
        <w:adjustRightInd w:val="0"/>
        <w:ind w:firstLine="540"/>
        <w:contextualSpacing/>
        <w:jc w:val="center"/>
        <w:rPr>
          <w:sz w:val="28"/>
          <w:szCs w:val="28"/>
          <w:lang w:eastAsia="ru-RU"/>
        </w:rPr>
      </w:pPr>
      <w:r w:rsidRPr="00AE0F0E">
        <w:rPr>
          <w:sz w:val="28"/>
          <w:szCs w:val="28"/>
          <w:lang w:eastAsia="ru-RU"/>
        </w:rPr>
        <w:t xml:space="preserve"> </w:t>
      </w:r>
      <w:r w:rsidR="009F0F97" w:rsidRPr="00AE0F0E">
        <w:rPr>
          <w:sz w:val="28"/>
          <w:szCs w:val="28"/>
          <w:lang w:eastAsia="ru-RU"/>
        </w:rPr>
        <w:t>«Обеспечение качественными жилищно-к</w:t>
      </w:r>
      <w:r w:rsidRPr="00AE0F0E">
        <w:rPr>
          <w:sz w:val="28"/>
          <w:szCs w:val="28"/>
          <w:lang w:eastAsia="ru-RU"/>
        </w:rPr>
        <w:t xml:space="preserve">оммунальными услугами населения </w:t>
      </w:r>
      <w:r w:rsidR="009F0F97" w:rsidRPr="00AE0F0E">
        <w:rPr>
          <w:sz w:val="28"/>
          <w:szCs w:val="28"/>
          <w:lang w:eastAsia="ru-RU"/>
        </w:rPr>
        <w:t>Белокалитвинского городского поселения»</w:t>
      </w:r>
    </w:p>
    <w:p w14:paraId="6920B149" w14:textId="77777777" w:rsidR="009F0F97" w:rsidRPr="00AE0F0E" w:rsidRDefault="009F0F97" w:rsidP="00163039">
      <w:pPr>
        <w:suppressAutoHyphens w:val="0"/>
        <w:jc w:val="both"/>
        <w:rPr>
          <w:rFonts w:eastAsia="Calibri"/>
          <w:kern w:val="2"/>
          <w:sz w:val="28"/>
          <w:szCs w:val="28"/>
          <w:lang w:eastAsia="en-US"/>
        </w:rPr>
      </w:pPr>
    </w:p>
    <w:p w14:paraId="263E3D20" w14:textId="77777777" w:rsidR="009F0F97" w:rsidRPr="00AE0F0E" w:rsidRDefault="00163039" w:rsidP="00163039">
      <w:pPr>
        <w:suppressAutoHyphens w:val="0"/>
        <w:jc w:val="center"/>
        <w:outlineLvl w:val="0"/>
        <w:rPr>
          <w:kern w:val="2"/>
          <w:sz w:val="28"/>
          <w:szCs w:val="28"/>
          <w:lang w:eastAsia="ru-RU"/>
        </w:rPr>
      </w:pPr>
      <w:r w:rsidRPr="00AE0F0E">
        <w:rPr>
          <w:caps/>
          <w:kern w:val="2"/>
          <w:sz w:val="28"/>
          <w:szCs w:val="28"/>
          <w:lang w:eastAsia="ru-RU"/>
        </w:rPr>
        <w:t>П</w:t>
      </w:r>
      <w:r w:rsidRPr="00AE0F0E">
        <w:rPr>
          <w:kern w:val="2"/>
          <w:sz w:val="28"/>
          <w:szCs w:val="28"/>
          <w:lang w:eastAsia="ru-RU"/>
        </w:rPr>
        <w:t>аспорт муниципальной программы Белокалитвинского городского поселения</w:t>
      </w:r>
      <w:r w:rsidR="009F0F97" w:rsidRPr="00AE0F0E">
        <w:rPr>
          <w:sz w:val="28"/>
          <w:szCs w:val="28"/>
          <w:lang w:eastAsia="ru-RU"/>
        </w:rPr>
        <w:t xml:space="preserve"> «Обеспечение качественными жилищно-коммунальными услугами населения Белокалитвинского городского поселения»</w:t>
      </w:r>
    </w:p>
    <w:p w14:paraId="3CBBB4EA" w14:textId="77777777" w:rsidR="009F0F97" w:rsidRPr="00AE0F0E" w:rsidRDefault="009F0F97" w:rsidP="009F0F97">
      <w:pPr>
        <w:suppressAutoHyphens w:val="0"/>
        <w:ind w:left="284" w:firstLine="425"/>
        <w:jc w:val="both"/>
        <w:rPr>
          <w:rFonts w:eastAsia="Calibri"/>
          <w:kern w:val="2"/>
          <w:sz w:val="28"/>
          <w:szCs w:val="28"/>
          <w:lang w:eastAsia="en-US"/>
        </w:rPr>
      </w:pPr>
    </w:p>
    <w:tbl>
      <w:tblPr>
        <w:tblW w:w="5117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84"/>
        <w:gridCol w:w="425"/>
        <w:gridCol w:w="7083"/>
      </w:tblGrid>
      <w:tr w:rsidR="00773539" w:rsidRPr="00AE0F0E" w14:paraId="23DADE06" w14:textId="77777777" w:rsidTr="00E54762">
        <w:tc>
          <w:tcPr>
            <w:tcW w:w="2184" w:type="dxa"/>
            <w:hideMark/>
          </w:tcPr>
          <w:p w14:paraId="08184902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Наименование муниципальной программы </w:t>
            </w:r>
          </w:p>
        </w:tc>
        <w:tc>
          <w:tcPr>
            <w:tcW w:w="425" w:type="dxa"/>
            <w:hideMark/>
          </w:tcPr>
          <w:p w14:paraId="26B57698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</w:tcPr>
          <w:p w14:paraId="1A9366C9" w14:textId="77777777" w:rsidR="009F0F97" w:rsidRPr="00AE0F0E" w:rsidRDefault="009F0F97" w:rsidP="009F0F97">
            <w:pPr>
              <w:tabs>
                <w:tab w:val="left" w:pos="3905"/>
                <w:tab w:val="center" w:pos="4876"/>
              </w:tabs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муниципальная программа Белокалитвинского городского поселения «Обеспечение качественными жилищно-коммунальными услугами населения Белокалитвинского городского поселения» (далее – также муниципальная программа)</w:t>
            </w:r>
          </w:p>
        </w:tc>
      </w:tr>
      <w:tr w:rsidR="00773539" w:rsidRPr="00AE0F0E" w14:paraId="52FCEC34" w14:textId="77777777" w:rsidTr="00E54762">
        <w:tc>
          <w:tcPr>
            <w:tcW w:w="2184" w:type="dxa"/>
            <w:hideMark/>
          </w:tcPr>
          <w:p w14:paraId="1E845E14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25" w:type="dxa"/>
            <w:hideMark/>
          </w:tcPr>
          <w:p w14:paraId="5719ED32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</w:tcPr>
          <w:p w14:paraId="18AD7F64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</w:tc>
      </w:tr>
      <w:tr w:rsidR="00773539" w:rsidRPr="00AE0F0E" w14:paraId="714A7D0A" w14:textId="77777777" w:rsidTr="00E54762">
        <w:tc>
          <w:tcPr>
            <w:tcW w:w="2184" w:type="dxa"/>
            <w:hideMark/>
          </w:tcPr>
          <w:p w14:paraId="4BFE6EAA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Соисполнители муниципальной программы </w:t>
            </w:r>
          </w:p>
        </w:tc>
        <w:tc>
          <w:tcPr>
            <w:tcW w:w="425" w:type="dxa"/>
            <w:hideMark/>
          </w:tcPr>
          <w:p w14:paraId="7AE85F8C" w14:textId="77777777" w:rsidR="009F0F97" w:rsidRPr="00AE0F0E" w:rsidRDefault="009F0F97" w:rsidP="009F0F97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  <w:hideMark/>
          </w:tcPr>
          <w:p w14:paraId="3FA67E5D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773539" w:rsidRPr="00AE0F0E" w14:paraId="287F911E" w14:textId="77777777" w:rsidTr="00E54762">
        <w:tc>
          <w:tcPr>
            <w:tcW w:w="2184" w:type="dxa"/>
            <w:hideMark/>
          </w:tcPr>
          <w:p w14:paraId="51ABDEDE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Участники муниципальной программы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br/>
            </w:r>
          </w:p>
        </w:tc>
        <w:tc>
          <w:tcPr>
            <w:tcW w:w="425" w:type="dxa"/>
            <w:hideMark/>
          </w:tcPr>
          <w:p w14:paraId="4991DCC4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</w:tcPr>
          <w:p w14:paraId="7BCF172D" w14:textId="77777777" w:rsidR="009F0F97" w:rsidRPr="00AE0F0E" w:rsidRDefault="009F0F97" w:rsidP="009F0F97">
            <w:pPr>
              <w:suppressAutoHyphens w:val="0"/>
              <w:spacing w:line="240" w:lineRule="atLeast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Администрация Белокалитвинского городского поселения; управляющие организации;</w:t>
            </w:r>
          </w:p>
          <w:p w14:paraId="52B92098" w14:textId="77777777" w:rsidR="009F0F97" w:rsidRPr="00AE0F0E" w:rsidRDefault="009F0F97" w:rsidP="009F0F97">
            <w:pPr>
              <w:suppressAutoHyphens w:val="0"/>
              <w:spacing w:line="240" w:lineRule="atLeast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товарищества собственников жилья (далее ТСЖ);</w:t>
            </w:r>
          </w:p>
          <w:p w14:paraId="23243BD1" w14:textId="77777777" w:rsidR="009F0F97" w:rsidRPr="00AE0F0E" w:rsidRDefault="009F0F97" w:rsidP="009F0F97">
            <w:pPr>
              <w:suppressAutoHyphens w:val="0"/>
              <w:spacing w:line="240" w:lineRule="atLeast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жилищно-строительные кооперативы (далее ЖСК);</w:t>
            </w:r>
          </w:p>
          <w:p w14:paraId="4017772D" w14:textId="77777777" w:rsidR="009F0F97" w:rsidRPr="00AE0F0E" w:rsidRDefault="009F0F97" w:rsidP="009F0F97">
            <w:pPr>
              <w:suppressAutoHyphens w:val="0"/>
              <w:spacing w:line="240" w:lineRule="atLeast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жилищные кооперативы;</w:t>
            </w:r>
          </w:p>
          <w:p w14:paraId="5F43C04E" w14:textId="77777777" w:rsidR="009F0F97" w:rsidRPr="00AE0F0E" w:rsidRDefault="009F0F97" w:rsidP="009F0F97">
            <w:pPr>
              <w:suppressAutoHyphens w:val="0"/>
              <w:spacing w:line="240" w:lineRule="atLeast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иные специализированные потребительские кооперативы;</w:t>
            </w:r>
          </w:p>
          <w:p w14:paraId="45354AB3" w14:textId="77777777" w:rsidR="009F0F97" w:rsidRPr="00AE0F0E" w:rsidRDefault="009F0F97" w:rsidP="009F0F97">
            <w:pPr>
              <w:suppressAutoHyphens w:val="0"/>
              <w:spacing w:line="240" w:lineRule="atLeast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собственники помещений в многоквартирных домах</w:t>
            </w:r>
          </w:p>
        </w:tc>
      </w:tr>
      <w:tr w:rsidR="00773539" w:rsidRPr="00AE0F0E" w14:paraId="5253AB62" w14:textId="77777777" w:rsidTr="00E54762">
        <w:tc>
          <w:tcPr>
            <w:tcW w:w="2184" w:type="dxa"/>
            <w:hideMark/>
          </w:tcPr>
          <w:p w14:paraId="40EEE871" w14:textId="77777777" w:rsidR="009F0F97" w:rsidRPr="00AE0F0E" w:rsidRDefault="009F0F97" w:rsidP="009F0F97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Подпрограммы муниципальной программы</w:t>
            </w:r>
          </w:p>
        </w:tc>
        <w:tc>
          <w:tcPr>
            <w:tcW w:w="425" w:type="dxa"/>
            <w:hideMark/>
          </w:tcPr>
          <w:p w14:paraId="285807E6" w14:textId="77777777" w:rsidR="009F0F97" w:rsidRPr="00AE0F0E" w:rsidRDefault="009F0F97" w:rsidP="009F0F97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  <w:p w14:paraId="5433DC05" w14:textId="77777777" w:rsidR="006553D3" w:rsidRPr="00AE0F0E" w:rsidRDefault="006553D3" w:rsidP="009F0F97">
            <w:pPr>
              <w:suppressAutoHyphens w:val="0"/>
              <w:spacing w:line="230" w:lineRule="auto"/>
              <w:rPr>
                <w:kern w:val="2"/>
                <w:lang w:eastAsia="ru-RU"/>
              </w:rPr>
            </w:pPr>
          </w:p>
        </w:tc>
        <w:tc>
          <w:tcPr>
            <w:tcW w:w="7082" w:type="dxa"/>
          </w:tcPr>
          <w:p w14:paraId="648C8102" w14:textId="77777777" w:rsidR="009F0F97" w:rsidRPr="00AE0F0E" w:rsidRDefault="009F0F97" w:rsidP="009F0F97">
            <w:pPr>
              <w:suppressAutoHyphens w:val="0"/>
              <w:spacing w:line="230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«Развитие жилищног</w:t>
            </w:r>
            <w:r w:rsidR="008D72AF" w:rsidRPr="00AE0F0E">
              <w:rPr>
                <w:kern w:val="2"/>
                <w:sz w:val="28"/>
                <w:szCs w:val="28"/>
                <w:lang w:eastAsia="ru-RU"/>
              </w:rPr>
              <w:t>о хозяйства в Белокалитвинском городском поселении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».</w:t>
            </w:r>
          </w:p>
          <w:p w14:paraId="7D3E17B8" w14:textId="77777777" w:rsidR="006553D3" w:rsidRPr="00AE0F0E" w:rsidRDefault="009F0F97" w:rsidP="009F0F97">
            <w:pPr>
              <w:suppressAutoHyphens w:val="0"/>
              <w:spacing w:line="230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«Создание условий для обеспечения бесперебойности и роста качества жилищно-коммунальных услуг на территории Белокалитвинского городского поселения</w:t>
            </w:r>
            <w:r w:rsidR="00CF5F77" w:rsidRPr="00AE0F0E">
              <w:rPr>
                <w:kern w:val="2"/>
                <w:sz w:val="28"/>
                <w:szCs w:val="28"/>
                <w:lang w:eastAsia="ru-RU"/>
              </w:rPr>
              <w:t>».</w:t>
            </w:r>
          </w:p>
          <w:p w14:paraId="5220E08F" w14:textId="77777777" w:rsidR="009F0F97" w:rsidRPr="00AE0F0E" w:rsidRDefault="009F0F97" w:rsidP="009F0F97">
            <w:pPr>
              <w:suppressAutoHyphens w:val="0"/>
              <w:spacing w:line="230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pacing w:val="-2"/>
                <w:kern w:val="2"/>
                <w:sz w:val="28"/>
                <w:szCs w:val="28"/>
                <w:lang w:eastAsia="ru-RU"/>
              </w:rPr>
              <w:t>«Обеспечение реализации муниципальной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программы»</w:t>
            </w:r>
          </w:p>
        </w:tc>
      </w:tr>
      <w:tr w:rsidR="00773539" w:rsidRPr="00AE0F0E" w14:paraId="0B8DD233" w14:textId="77777777" w:rsidTr="00E54762">
        <w:tc>
          <w:tcPr>
            <w:tcW w:w="2184" w:type="dxa"/>
            <w:hideMark/>
          </w:tcPr>
          <w:p w14:paraId="6EE2BBD8" w14:textId="77777777" w:rsidR="009F0F97" w:rsidRPr="00AE0F0E" w:rsidRDefault="009F0F97" w:rsidP="009F0F97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>Программно-целевые инструменты муниципальной программы</w:t>
            </w:r>
          </w:p>
        </w:tc>
        <w:tc>
          <w:tcPr>
            <w:tcW w:w="425" w:type="dxa"/>
            <w:hideMark/>
          </w:tcPr>
          <w:p w14:paraId="0B4D473B" w14:textId="77777777" w:rsidR="009F0F97" w:rsidRPr="00AE0F0E" w:rsidRDefault="009F0F97" w:rsidP="009F0F97">
            <w:pPr>
              <w:suppressAutoHyphens w:val="0"/>
              <w:spacing w:line="230" w:lineRule="auto"/>
              <w:rPr>
                <w:kern w:val="2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  <w:hideMark/>
          </w:tcPr>
          <w:p w14:paraId="2EB25C5B" w14:textId="77777777" w:rsidR="009F0F97" w:rsidRPr="00AE0F0E" w:rsidRDefault="009F0F97" w:rsidP="009F0F97">
            <w:pPr>
              <w:suppressAutoHyphens w:val="0"/>
              <w:spacing w:line="230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773539" w:rsidRPr="00773539" w14:paraId="33D837FB" w14:textId="77777777" w:rsidTr="00E54762">
        <w:tc>
          <w:tcPr>
            <w:tcW w:w="2184" w:type="dxa"/>
            <w:hideMark/>
          </w:tcPr>
          <w:p w14:paraId="5AC59869" w14:textId="77777777" w:rsidR="009F0F97" w:rsidRPr="00AE0F0E" w:rsidRDefault="006C2C87" w:rsidP="009F0F97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Цели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 xml:space="preserve"> муниципальной программы</w:t>
            </w:r>
          </w:p>
        </w:tc>
        <w:tc>
          <w:tcPr>
            <w:tcW w:w="425" w:type="dxa"/>
            <w:hideMark/>
          </w:tcPr>
          <w:p w14:paraId="6974E296" w14:textId="77777777" w:rsidR="009F0F97" w:rsidRPr="00AE0F0E" w:rsidRDefault="009F0F97" w:rsidP="009F0F97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</w:tcPr>
          <w:p w14:paraId="44258AA7" w14:textId="77777777" w:rsidR="008D72AF" w:rsidRPr="00AE0F0E" w:rsidRDefault="008D72AF" w:rsidP="009F0F97">
            <w:pPr>
              <w:suppressAutoHyphens w:val="0"/>
              <w:spacing w:line="230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эффективное управление многоквартирными домами;</w:t>
            </w:r>
          </w:p>
          <w:p w14:paraId="6F4513AA" w14:textId="77777777" w:rsidR="009F0F97" w:rsidRPr="00AE0F0E" w:rsidRDefault="009F0F97" w:rsidP="009F0F97">
            <w:pPr>
              <w:suppressAutoHyphens w:val="0"/>
              <w:spacing w:line="230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повышение</w:t>
            </w:r>
            <w:r w:rsidR="008D72AF" w:rsidRPr="00AE0F0E">
              <w:rPr>
                <w:kern w:val="2"/>
                <w:sz w:val="28"/>
                <w:szCs w:val="28"/>
                <w:lang w:eastAsia="ru-RU"/>
              </w:rPr>
              <w:t xml:space="preserve"> эффективности,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качества и надежнос</w:t>
            </w:r>
            <w:r w:rsidR="008D72AF" w:rsidRPr="00AE0F0E">
              <w:rPr>
                <w:kern w:val="2"/>
                <w:sz w:val="28"/>
                <w:szCs w:val="28"/>
                <w:lang w:eastAsia="ru-RU"/>
              </w:rPr>
              <w:t>ти поставок коммунальных ресурсов на территории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Белокалитвинского городского поселения</w:t>
            </w:r>
            <w:r w:rsidR="008D72AF" w:rsidRPr="00AE0F0E">
              <w:rPr>
                <w:kern w:val="2"/>
                <w:sz w:val="28"/>
                <w:szCs w:val="28"/>
                <w:lang w:eastAsia="ru-RU"/>
              </w:rPr>
              <w:t>;</w:t>
            </w:r>
          </w:p>
          <w:p w14:paraId="48104948" w14:textId="77777777" w:rsidR="008D72AF" w:rsidRPr="00AE0F0E" w:rsidRDefault="008D72AF" w:rsidP="009F0F97">
            <w:pPr>
              <w:suppressAutoHyphens w:val="0"/>
              <w:spacing w:line="230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обеспечение эффективной деятельности Администрации Белокалитвинского городского поселения в сфере жилищно-коммунального хозяйства.</w:t>
            </w:r>
          </w:p>
        </w:tc>
      </w:tr>
      <w:tr w:rsidR="00773539" w:rsidRPr="00773539" w14:paraId="15CE3C5D" w14:textId="77777777" w:rsidTr="00E54762">
        <w:tc>
          <w:tcPr>
            <w:tcW w:w="2184" w:type="dxa"/>
            <w:hideMark/>
          </w:tcPr>
          <w:p w14:paraId="08E87672" w14:textId="77777777" w:rsidR="009F0F97" w:rsidRPr="00AE0F0E" w:rsidRDefault="009F0F97" w:rsidP="009F0F97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Задачи муниципальной программы</w:t>
            </w:r>
          </w:p>
        </w:tc>
        <w:tc>
          <w:tcPr>
            <w:tcW w:w="425" w:type="dxa"/>
            <w:hideMark/>
          </w:tcPr>
          <w:p w14:paraId="5914BA38" w14:textId="77777777" w:rsidR="009F0F97" w:rsidRPr="00AE0F0E" w:rsidRDefault="009F0F97" w:rsidP="009F0F97">
            <w:pPr>
              <w:suppressAutoHyphens w:val="0"/>
              <w:rPr>
                <w:kern w:val="2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</w:tcPr>
          <w:p w14:paraId="0B38E923" w14:textId="77777777" w:rsidR="008D72AF" w:rsidRPr="00AE0F0E" w:rsidRDefault="008D72AF" w:rsidP="008D72AF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информирование населения о правах и обязанностях в жилищно-коммунальной сфере;</w:t>
            </w:r>
          </w:p>
          <w:p w14:paraId="2154A1AF" w14:textId="77777777" w:rsidR="008D72AF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создание условий для </w:t>
            </w:r>
            <w:r w:rsidR="008D72AF" w:rsidRPr="00AE0F0E">
              <w:rPr>
                <w:kern w:val="2"/>
                <w:sz w:val="28"/>
                <w:szCs w:val="28"/>
                <w:lang w:eastAsia="ru-RU"/>
              </w:rPr>
              <w:t>развития конкурентной среды в сфере управления многоквартирными домами;</w:t>
            </w:r>
          </w:p>
          <w:p w14:paraId="46CB725E" w14:textId="77777777" w:rsidR="00613087" w:rsidRPr="00AE0F0E" w:rsidRDefault="008D72AF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реализация механизма софинансирования работ по капитальному ремонту </w:t>
            </w:r>
            <w:r w:rsidR="00613087" w:rsidRPr="00AE0F0E">
              <w:rPr>
                <w:kern w:val="2"/>
                <w:sz w:val="28"/>
                <w:szCs w:val="28"/>
                <w:lang w:eastAsia="ru-RU"/>
              </w:rPr>
              <w:t>многоквартирных домов, проводимому с привлечением средств собственников помещений в многоквартирном доме, и предоставление мер государственной поддержки в рамках Областного закона от 11.06.2013 № 1101-ЗС «О капитальном ремонте общего имущества в многоквартирных домах на территории Белокалитвинского городского поселения»;</w:t>
            </w:r>
          </w:p>
          <w:p w14:paraId="05EF580B" w14:textId="77777777" w:rsidR="009F0F97" w:rsidRPr="00AE0F0E" w:rsidRDefault="0061308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содержание объектов коммунальной инфраструктуры, реализации инвестиционных проектов водопроводно-канализационного хозяйства и объектов теплоэнергии; </w:t>
            </w:r>
          </w:p>
          <w:p w14:paraId="4A1153F2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создание условий для </w:t>
            </w:r>
            <w:r w:rsidR="00613087" w:rsidRPr="00AE0F0E">
              <w:rPr>
                <w:kern w:val="2"/>
                <w:sz w:val="28"/>
                <w:szCs w:val="28"/>
                <w:lang w:eastAsia="ru-RU"/>
              </w:rPr>
              <w:t xml:space="preserve">повышения качества выполнения функций в сфере </w:t>
            </w:r>
            <w:r w:rsidR="00613087"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жилищно-коммунального хозяйства Белокалитвинского</w:t>
            </w:r>
            <w:r w:rsidR="001D59C5" w:rsidRPr="00AE0F0E">
              <w:rPr>
                <w:spacing w:val="-4"/>
                <w:kern w:val="2"/>
                <w:sz w:val="28"/>
                <w:szCs w:val="28"/>
                <w:lang w:eastAsia="ru-RU"/>
              </w:rPr>
              <w:t xml:space="preserve"> городского поселения.</w:t>
            </w:r>
          </w:p>
        </w:tc>
      </w:tr>
      <w:tr w:rsidR="00773539" w:rsidRPr="00773539" w14:paraId="0AA5CA0F" w14:textId="77777777" w:rsidTr="00E54762">
        <w:tc>
          <w:tcPr>
            <w:tcW w:w="2184" w:type="dxa"/>
            <w:hideMark/>
          </w:tcPr>
          <w:p w14:paraId="23EE8046" w14:textId="77777777" w:rsidR="009F0F97" w:rsidRPr="00AE0F0E" w:rsidRDefault="009F0F97" w:rsidP="009F0F97">
            <w:pPr>
              <w:tabs>
                <w:tab w:val="left" w:pos="-142"/>
              </w:tabs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Целевые показатели муниципальной программы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br/>
            </w:r>
          </w:p>
        </w:tc>
        <w:tc>
          <w:tcPr>
            <w:tcW w:w="425" w:type="dxa"/>
            <w:hideMark/>
          </w:tcPr>
          <w:p w14:paraId="0FBBB1A8" w14:textId="77777777" w:rsidR="009F0F97" w:rsidRPr="00AE0F0E" w:rsidRDefault="009F0F97" w:rsidP="009F0F97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</w:tcPr>
          <w:p w14:paraId="2E9B44A9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доля многоквартирных домов </w:t>
            </w:r>
            <w:r w:rsidR="001D59C5" w:rsidRPr="00AE0F0E">
              <w:rPr>
                <w:kern w:val="2"/>
                <w:sz w:val="28"/>
                <w:szCs w:val="28"/>
                <w:lang w:eastAsia="ru-RU"/>
              </w:rPr>
              <w:t xml:space="preserve">в целом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по Белокалитвинскому городскому поселению, в которых собственники помещений выбрали и реализуют управление многоквартирными домами посредством товариществ собственников жилья либо жилищных </w:t>
            </w:r>
            <w:r w:rsidRPr="00AE0F0E">
              <w:rPr>
                <w:spacing w:val="-8"/>
                <w:kern w:val="2"/>
                <w:sz w:val="28"/>
                <w:szCs w:val="28"/>
                <w:lang w:eastAsia="ru-RU"/>
              </w:rPr>
              <w:t>кооперативов или иного специализированного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потребительского кооператива; </w:t>
            </w:r>
          </w:p>
          <w:p w14:paraId="15A5DDF1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доля населения, обеспеченного питьевой водой, отвечающей требованиям безопасности, в общей численности населения Белокалитвинского городского поселения</w:t>
            </w:r>
            <w:r w:rsidR="001D59C5" w:rsidRPr="00AE0F0E">
              <w:rPr>
                <w:kern w:val="2"/>
                <w:sz w:val="28"/>
                <w:szCs w:val="28"/>
                <w:lang w:eastAsia="ru-RU"/>
              </w:rPr>
              <w:t>;</w:t>
            </w:r>
          </w:p>
          <w:p w14:paraId="17401229" w14:textId="77777777" w:rsidR="001D59C5" w:rsidRPr="00AE0F0E" w:rsidRDefault="001D59C5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Доля отремонтированных систем в многоквартирных домах в общей структуре многоквартирных домов, подлежащих капитальному ремонту;</w:t>
            </w:r>
          </w:p>
          <w:p w14:paraId="10057DCC" w14:textId="77777777" w:rsidR="001D59C5" w:rsidRPr="00AE0F0E" w:rsidRDefault="001D59C5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количество управляющих организаций и товариществ собственников жилья;</w:t>
            </w:r>
          </w:p>
          <w:p w14:paraId="3DB7B8DA" w14:textId="77777777" w:rsidR="001D59C5" w:rsidRPr="00AE0F0E" w:rsidRDefault="001D59C5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количество лиц, обученных основам управления многоквартирными домами;</w:t>
            </w:r>
          </w:p>
          <w:p w14:paraId="4C3B5072" w14:textId="77777777" w:rsidR="001D59C5" w:rsidRPr="00AE0F0E" w:rsidRDefault="001D59C5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доля сточных вод, очищенных до нормальных значений, в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>общем объеме сточных вод, пропущенных через очистные сооружения;</w:t>
            </w:r>
          </w:p>
          <w:p w14:paraId="1A8A09AC" w14:textId="77777777" w:rsidR="001D59C5" w:rsidRPr="00AE0F0E" w:rsidRDefault="001D59C5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количество аварий в сфере ЖКХ;</w:t>
            </w:r>
          </w:p>
          <w:p w14:paraId="3CA1C04F" w14:textId="77777777" w:rsidR="001D59C5" w:rsidRPr="00AE0F0E" w:rsidRDefault="001D59C5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доля потерь тепловой энергии в суммарном объеме отпуска;</w:t>
            </w:r>
          </w:p>
          <w:p w14:paraId="245B72B7" w14:textId="77777777" w:rsidR="001D59C5" w:rsidRPr="00AE0F0E" w:rsidRDefault="001D59C5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количество многоквартирных домов, для которых обеспечена эксплуатационная надежность;</w:t>
            </w:r>
          </w:p>
          <w:p w14:paraId="634C8C0D" w14:textId="77777777" w:rsidR="001D59C5" w:rsidRPr="00AE0F0E" w:rsidRDefault="001D59C5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ур</w:t>
            </w:r>
            <w:r w:rsidR="006C2C87" w:rsidRPr="00AE0F0E">
              <w:rPr>
                <w:kern w:val="2"/>
                <w:sz w:val="28"/>
                <w:szCs w:val="28"/>
                <w:lang w:eastAsia="ru-RU"/>
              </w:rPr>
              <w:t>овень экономии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средств по результатам размещения заказов для муниципальных нужд.</w:t>
            </w:r>
          </w:p>
        </w:tc>
      </w:tr>
      <w:tr w:rsidR="00773539" w:rsidRPr="00773539" w14:paraId="6CF1957E" w14:textId="77777777" w:rsidTr="00E54762">
        <w:tc>
          <w:tcPr>
            <w:tcW w:w="2184" w:type="dxa"/>
            <w:hideMark/>
          </w:tcPr>
          <w:p w14:paraId="1545542E" w14:textId="77777777" w:rsidR="009F0F97" w:rsidRPr="00AE0F0E" w:rsidRDefault="009F0F97" w:rsidP="009F0F97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425" w:type="dxa"/>
            <w:hideMark/>
          </w:tcPr>
          <w:p w14:paraId="1FBB1B11" w14:textId="77777777" w:rsidR="009F0F97" w:rsidRPr="00AE0F0E" w:rsidRDefault="009F0F97" w:rsidP="009F0F97">
            <w:pPr>
              <w:suppressAutoHyphens w:val="0"/>
              <w:rPr>
                <w:kern w:val="2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</w:tcPr>
          <w:p w14:paraId="680A110C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2019 – 2030 годы.</w:t>
            </w:r>
          </w:p>
          <w:p w14:paraId="653CEA33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Этапы реализации не выделяются</w:t>
            </w:r>
          </w:p>
        </w:tc>
      </w:tr>
      <w:tr w:rsidR="00773539" w:rsidRPr="00773539" w14:paraId="306E1253" w14:textId="77777777" w:rsidTr="00E54762">
        <w:tc>
          <w:tcPr>
            <w:tcW w:w="2184" w:type="dxa"/>
            <w:hideMark/>
          </w:tcPr>
          <w:p w14:paraId="0B01035B" w14:textId="77777777" w:rsidR="00086E27" w:rsidRPr="00AE0F0E" w:rsidRDefault="00086E27" w:rsidP="00685CB5">
            <w:r w:rsidRPr="00AE0F0E">
              <w:rPr>
                <w:kern w:val="1"/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425" w:type="dxa"/>
            <w:hideMark/>
          </w:tcPr>
          <w:p w14:paraId="40EA61D9" w14:textId="77777777" w:rsidR="00086E27" w:rsidRPr="00AE0F0E" w:rsidRDefault="00086E27" w:rsidP="00685CB5">
            <w:r w:rsidRPr="00AE0F0E">
              <w:rPr>
                <w:kern w:val="1"/>
                <w:sz w:val="28"/>
                <w:szCs w:val="28"/>
              </w:rPr>
              <w:t>–</w:t>
            </w:r>
          </w:p>
        </w:tc>
        <w:tc>
          <w:tcPr>
            <w:tcW w:w="7082" w:type="dxa"/>
            <w:hideMark/>
          </w:tcPr>
          <w:p w14:paraId="7AB8869D" w14:textId="70AB3383" w:rsidR="00086E27" w:rsidRPr="00AE0F0E" w:rsidRDefault="00AE0F0E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534 522,7</w:t>
            </w:r>
            <w:r w:rsidR="00C97022" w:rsidRPr="00AE0F0E">
              <w:rPr>
                <w:kern w:val="1"/>
                <w:sz w:val="28"/>
                <w:szCs w:val="28"/>
              </w:rPr>
              <w:t xml:space="preserve"> </w:t>
            </w:r>
            <w:r w:rsidR="00086E27" w:rsidRPr="00AE0F0E">
              <w:rPr>
                <w:kern w:val="1"/>
                <w:sz w:val="28"/>
                <w:szCs w:val="28"/>
              </w:rPr>
              <w:t>тыс. рублей, в том числе:</w:t>
            </w:r>
          </w:p>
          <w:p w14:paraId="14112B80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2019 году – </w:t>
            </w:r>
            <w:r w:rsidR="009A40BB" w:rsidRPr="00AE0F0E">
              <w:rPr>
                <w:kern w:val="1"/>
                <w:sz w:val="28"/>
                <w:szCs w:val="28"/>
              </w:rPr>
              <w:t>64 333,7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71BE87B7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2020 году – </w:t>
            </w:r>
            <w:r w:rsidR="007D18E3" w:rsidRPr="00AE0F0E">
              <w:rPr>
                <w:kern w:val="1"/>
                <w:sz w:val="28"/>
                <w:szCs w:val="28"/>
              </w:rPr>
              <w:t>48 084,1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35697CDB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2021 году – </w:t>
            </w:r>
            <w:r w:rsidR="003C3937" w:rsidRPr="00AE0F0E">
              <w:rPr>
                <w:kern w:val="1"/>
                <w:sz w:val="28"/>
                <w:szCs w:val="28"/>
              </w:rPr>
              <w:t>49 321,8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2AE79D53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2022 году – </w:t>
            </w:r>
            <w:r w:rsidR="005C443D" w:rsidRPr="00AE0F0E">
              <w:rPr>
                <w:kern w:val="1"/>
                <w:sz w:val="28"/>
                <w:szCs w:val="28"/>
              </w:rPr>
              <w:t>84</w:t>
            </w:r>
            <w:r w:rsidR="00C50356" w:rsidRPr="00AE0F0E">
              <w:rPr>
                <w:kern w:val="1"/>
                <w:sz w:val="28"/>
                <w:szCs w:val="28"/>
              </w:rPr>
              <w:t> 404,1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128B42BC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2023 году – </w:t>
            </w:r>
            <w:r w:rsidR="003233F5" w:rsidRPr="00AE0F0E">
              <w:rPr>
                <w:kern w:val="1"/>
                <w:sz w:val="28"/>
                <w:szCs w:val="28"/>
              </w:rPr>
              <w:t>86 352,8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038BE803" w14:textId="5AD632E5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2024 году – </w:t>
            </w:r>
            <w:r w:rsidR="00062966" w:rsidRPr="00AE0F0E">
              <w:rPr>
                <w:kern w:val="1"/>
                <w:sz w:val="28"/>
                <w:szCs w:val="28"/>
              </w:rPr>
              <w:t>105</w:t>
            </w:r>
            <w:r w:rsidR="00F17810" w:rsidRPr="00AE0F0E">
              <w:rPr>
                <w:kern w:val="1"/>
                <w:sz w:val="28"/>
                <w:szCs w:val="28"/>
              </w:rPr>
              <w:t> 377,5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29507A08" w14:textId="70E275FD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2025 году – </w:t>
            </w:r>
            <w:r w:rsidR="00AE0F0E" w:rsidRPr="00AE0F0E">
              <w:rPr>
                <w:kern w:val="1"/>
                <w:sz w:val="28"/>
                <w:szCs w:val="28"/>
              </w:rPr>
              <w:t>45 041,5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0F664E90" w14:textId="6430EEBD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2026 году – </w:t>
            </w:r>
            <w:r w:rsidR="00AE0F0E" w:rsidRPr="00AE0F0E">
              <w:rPr>
                <w:kern w:val="1"/>
                <w:sz w:val="28"/>
                <w:szCs w:val="28"/>
              </w:rPr>
              <w:t>44 922,0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62E0B2FE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2027 году – </w:t>
            </w:r>
            <w:r w:rsidR="008C2E54" w:rsidRPr="00AE0F0E">
              <w:rPr>
                <w:kern w:val="1"/>
                <w:sz w:val="28"/>
                <w:szCs w:val="28"/>
              </w:rPr>
              <w:t xml:space="preserve">1 671,3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613F9B74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2028 году – </w:t>
            </w:r>
            <w:r w:rsidR="008C2E54" w:rsidRPr="00AE0F0E">
              <w:rPr>
                <w:kern w:val="1"/>
                <w:sz w:val="28"/>
                <w:szCs w:val="28"/>
              </w:rPr>
              <w:t>1 671,3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603BA188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2029 году – </w:t>
            </w:r>
            <w:r w:rsidR="008C2E54" w:rsidRPr="00AE0F0E">
              <w:rPr>
                <w:kern w:val="1"/>
                <w:sz w:val="28"/>
                <w:szCs w:val="28"/>
              </w:rPr>
              <w:t>1 671,3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6AB0C9ED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2030 году – </w:t>
            </w:r>
            <w:r w:rsidR="008C2E54" w:rsidRPr="00AE0F0E">
              <w:rPr>
                <w:kern w:val="1"/>
                <w:sz w:val="28"/>
                <w:szCs w:val="28"/>
              </w:rPr>
              <w:t xml:space="preserve">1 671,3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1B3F7C0A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том числе:</w:t>
            </w:r>
          </w:p>
          <w:p w14:paraId="6D865788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за счет средств федерального бюджета – </w:t>
            </w:r>
            <w:r w:rsidR="00993B2C" w:rsidRPr="00AE0F0E">
              <w:rPr>
                <w:kern w:val="1"/>
                <w:sz w:val="28"/>
                <w:szCs w:val="28"/>
              </w:rPr>
              <w:t>4 419,6</w:t>
            </w:r>
            <w:r w:rsidRPr="00AE0F0E">
              <w:rPr>
                <w:kern w:val="1"/>
                <w:sz w:val="28"/>
                <w:szCs w:val="28"/>
              </w:rPr>
              <w:t xml:space="preserve"> тыс. рублей, в том числе:</w:t>
            </w:r>
          </w:p>
          <w:p w14:paraId="55D8FCAF" w14:textId="77777777" w:rsidR="00086E27" w:rsidRPr="00AE0F0E" w:rsidRDefault="003C4B8A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2019 году – 234,6 тыс. рублей;</w:t>
            </w:r>
          </w:p>
          <w:p w14:paraId="00629E38" w14:textId="77777777" w:rsidR="003C4B8A" w:rsidRPr="00AE0F0E" w:rsidRDefault="003C4B8A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2020 году – 133,0 тыс. рублей</w:t>
            </w:r>
            <w:r w:rsidR="0001369C" w:rsidRPr="00AE0F0E">
              <w:rPr>
                <w:kern w:val="1"/>
                <w:sz w:val="28"/>
                <w:szCs w:val="28"/>
              </w:rPr>
              <w:t>;</w:t>
            </w:r>
          </w:p>
          <w:p w14:paraId="625C793F" w14:textId="77777777" w:rsidR="0001369C" w:rsidRPr="00AE0F0E" w:rsidRDefault="0001369C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2021 году – </w:t>
            </w:r>
            <w:r w:rsidR="003C3937" w:rsidRPr="00AE0F0E">
              <w:rPr>
                <w:kern w:val="1"/>
                <w:sz w:val="28"/>
                <w:szCs w:val="28"/>
              </w:rPr>
              <w:t>1 213,3</w:t>
            </w:r>
            <w:r w:rsidR="00BB658F"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10A45ADB" w14:textId="77777777" w:rsidR="00BB658F" w:rsidRPr="00AE0F0E" w:rsidRDefault="00BB658F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2022 году – 1</w:t>
            </w:r>
            <w:r w:rsidR="00DC01A9" w:rsidRPr="00AE0F0E">
              <w:rPr>
                <w:kern w:val="1"/>
                <w:sz w:val="28"/>
                <w:szCs w:val="28"/>
              </w:rPr>
              <w:t> </w:t>
            </w:r>
            <w:r w:rsidRPr="00AE0F0E">
              <w:rPr>
                <w:kern w:val="1"/>
                <w:sz w:val="28"/>
                <w:szCs w:val="28"/>
              </w:rPr>
              <w:t>17</w:t>
            </w:r>
            <w:r w:rsidR="00DC01A9" w:rsidRPr="00AE0F0E">
              <w:rPr>
                <w:kern w:val="1"/>
                <w:sz w:val="28"/>
                <w:szCs w:val="28"/>
              </w:rPr>
              <w:t>6,0</w:t>
            </w:r>
            <w:r w:rsidR="00F25F97"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0C3E33D1" w14:textId="77777777" w:rsidR="00F25F97" w:rsidRPr="00AE0F0E" w:rsidRDefault="00F25F9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</w:t>
            </w:r>
            <w:r w:rsidR="00993B2C" w:rsidRPr="00AE0F0E">
              <w:rPr>
                <w:kern w:val="1"/>
                <w:sz w:val="28"/>
                <w:szCs w:val="28"/>
              </w:rPr>
              <w:t>2023 году – 1 119,8 тыс. рублей;</w:t>
            </w:r>
          </w:p>
          <w:p w14:paraId="49568B81" w14:textId="071D8A00" w:rsidR="00993B2C" w:rsidRPr="00AE0F0E" w:rsidRDefault="00CC0D8B" w:rsidP="00685CB5">
            <w:pPr>
              <w:jc w:val="both"/>
              <w:rPr>
                <w:spacing w:val="-4"/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2024 году – 542,9 тыс. </w:t>
            </w:r>
            <w:r w:rsidR="00993B2C" w:rsidRPr="00AE0F0E">
              <w:rPr>
                <w:kern w:val="1"/>
                <w:sz w:val="28"/>
                <w:szCs w:val="28"/>
              </w:rPr>
              <w:t>рублей.</w:t>
            </w:r>
          </w:p>
          <w:p w14:paraId="18329EA5" w14:textId="3B4005FF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spacing w:val="-4"/>
                <w:kern w:val="1"/>
                <w:sz w:val="28"/>
                <w:szCs w:val="28"/>
              </w:rPr>
              <w:t xml:space="preserve">за счет средств областного бюджета – </w:t>
            </w:r>
            <w:r w:rsidR="00062966" w:rsidRPr="00AE0F0E">
              <w:rPr>
                <w:spacing w:val="-4"/>
                <w:kern w:val="1"/>
                <w:sz w:val="28"/>
                <w:szCs w:val="28"/>
              </w:rPr>
              <w:t>469 908,1</w:t>
            </w:r>
            <w:r w:rsidR="00F71439" w:rsidRPr="00AE0F0E">
              <w:rPr>
                <w:spacing w:val="-4"/>
                <w:kern w:val="1"/>
                <w:sz w:val="28"/>
                <w:szCs w:val="28"/>
              </w:rPr>
              <w:t xml:space="preserve"> </w:t>
            </w:r>
            <w:r w:rsidRPr="00AE0F0E">
              <w:rPr>
                <w:spacing w:val="-4"/>
                <w:kern w:val="1"/>
                <w:sz w:val="28"/>
                <w:szCs w:val="28"/>
              </w:rPr>
              <w:t>тыс. рублей,</w:t>
            </w:r>
            <w:r w:rsidRPr="00AE0F0E">
              <w:rPr>
                <w:kern w:val="1"/>
                <w:sz w:val="28"/>
                <w:szCs w:val="28"/>
              </w:rPr>
              <w:t xml:space="preserve"> в том числе: </w:t>
            </w:r>
          </w:p>
          <w:p w14:paraId="68FCDE0E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2019 году – 55 947,8 тыс. рублей;</w:t>
            </w:r>
          </w:p>
          <w:p w14:paraId="47DFAF2E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2020 году – </w:t>
            </w:r>
            <w:r w:rsidR="00E54762" w:rsidRPr="00AE0F0E">
              <w:rPr>
                <w:kern w:val="1"/>
                <w:sz w:val="28"/>
                <w:szCs w:val="28"/>
              </w:rPr>
              <w:t>39 926,6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6B50475B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2021 году – </w:t>
            </w:r>
            <w:r w:rsidR="00801F6E" w:rsidRPr="00AE0F0E">
              <w:rPr>
                <w:kern w:val="1"/>
                <w:sz w:val="28"/>
                <w:szCs w:val="28"/>
              </w:rPr>
              <w:t>37 892,9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01CE717D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2022 году – </w:t>
            </w:r>
            <w:r w:rsidR="005C443D" w:rsidRPr="00AE0F0E">
              <w:rPr>
                <w:kern w:val="1"/>
                <w:sz w:val="28"/>
                <w:szCs w:val="28"/>
              </w:rPr>
              <w:t>75 879,4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67E46C99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2023 году – </w:t>
            </w:r>
            <w:r w:rsidR="00744E43" w:rsidRPr="00AE0F0E">
              <w:rPr>
                <w:kern w:val="1"/>
                <w:sz w:val="28"/>
                <w:szCs w:val="28"/>
              </w:rPr>
              <w:t>76 521,3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41271F86" w14:textId="6A982FFE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2024 году – </w:t>
            </w:r>
            <w:r w:rsidR="00062966" w:rsidRPr="00AE0F0E">
              <w:rPr>
                <w:kern w:val="1"/>
                <w:sz w:val="28"/>
                <w:szCs w:val="28"/>
              </w:rPr>
              <w:t>99 516,1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14F11E6A" w14:textId="77777777" w:rsidR="00086E27" w:rsidRPr="00AE0F0E" w:rsidRDefault="0074419E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2025 году – </w:t>
            </w:r>
            <w:r w:rsidR="00824A90" w:rsidRPr="00AE0F0E">
              <w:rPr>
                <w:kern w:val="1"/>
                <w:sz w:val="28"/>
                <w:szCs w:val="28"/>
              </w:rPr>
              <w:t>42 112,0</w:t>
            </w:r>
            <w:r w:rsidR="00086E27"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01288DF8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2026 году – </w:t>
            </w:r>
            <w:r w:rsidR="00824A90" w:rsidRPr="00AE0F0E">
              <w:rPr>
                <w:kern w:val="1"/>
                <w:sz w:val="28"/>
                <w:szCs w:val="28"/>
              </w:rPr>
              <w:t>42 112,0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0BDB252F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2027 году – </w:t>
            </w:r>
            <w:r w:rsidR="00D20331" w:rsidRPr="00AE0F0E">
              <w:rPr>
                <w:kern w:val="1"/>
                <w:sz w:val="28"/>
                <w:szCs w:val="28"/>
              </w:rPr>
              <w:t>0</w:t>
            </w:r>
            <w:r w:rsidRPr="00AE0F0E">
              <w:rPr>
                <w:kern w:val="1"/>
                <w:sz w:val="28"/>
                <w:szCs w:val="28"/>
              </w:rPr>
              <w:t>,0 тыс. рублей;</w:t>
            </w:r>
          </w:p>
          <w:p w14:paraId="712E377E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2028 году – </w:t>
            </w:r>
            <w:r w:rsidR="00D20331" w:rsidRPr="00AE0F0E">
              <w:rPr>
                <w:kern w:val="1"/>
                <w:sz w:val="28"/>
                <w:szCs w:val="28"/>
              </w:rPr>
              <w:t>0</w:t>
            </w:r>
            <w:r w:rsidRPr="00AE0F0E">
              <w:rPr>
                <w:kern w:val="1"/>
                <w:sz w:val="28"/>
                <w:szCs w:val="28"/>
              </w:rPr>
              <w:t>,0 тыс. рублей;</w:t>
            </w:r>
          </w:p>
          <w:p w14:paraId="1513C3B1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2029 году – </w:t>
            </w:r>
            <w:r w:rsidR="00D20331" w:rsidRPr="00AE0F0E">
              <w:rPr>
                <w:kern w:val="1"/>
                <w:sz w:val="28"/>
                <w:szCs w:val="28"/>
              </w:rPr>
              <w:t>0</w:t>
            </w:r>
            <w:r w:rsidRPr="00AE0F0E">
              <w:rPr>
                <w:kern w:val="1"/>
                <w:sz w:val="28"/>
                <w:szCs w:val="28"/>
              </w:rPr>
              <w:t>,0 тыс. рублей;</w:t>
            </w:r>
          </w:p>
          <w:p w14:paraId="3247102E" w14:textId="77777777" w:rsidR="00086E27" w:rsidRPr="00AE0F0E" w:rsidRDefault="00086E27" w:rsidP="00685CB5">
            <w:pPr>
              <w:jc w:val="both"/>
              <w:rPr>
                <w:spacing w:val="-8"/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lastRenderedPageBreak/>
              <w:t xml:space="preserve">в 2030 году – </w:t>
            </w:r>
            <w:r w:rsidR="00D20331" w:rsidRPr="00AE0F0E">
              <w:rPr>
                <w:kern w:val="1"/>
                <w:sz w:val="28"/>
                <w:szCs w:val="28"/>
              </w:rPr>
              <w:t>0</w:t>
            </w:r>
            <w:r w:rsidRPr="00AE0F0E">
              <w:rPr>
                <w:kern w:val="1"/>
                <w:sz w:val="28"/>
                <w:szCs w:val="28"/>
              </w:rPr>
              <w:t>,0 тыс. рублей;</w:t>
            </w:r>
          </w:p>
          <w:p w14:paraId="6B4474FF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spacing w:val="-8"/>
                <w:kern w:val="1"/>
                <w:sz w:val="28"/>
                <w:szCs w:val="28"/>
              </w:rPr>
              <w:t xml:space="preserve"> за счет районного бюджета –</w:t>
            </w:r>
            <w:r w:rsidRPr="00AE0F0E">
              <w:rPr>
                <w:kern w:val="1"/>
                <w:sz w:val="28"/>
                <w:szCs w:val="28"/>
              </w:rPr>
              <w:t xml:space="preserve"> </w:t>
            </w:r>
            <w:r w:rsidR="00552A91" w:rsidRPr="00AE0F0E">
              <w:rPr>
                <w:kern w:val="1"/>
                <w:sz w:val="28"/>
                <w:szCs w:val="28"/>
              </w:rPr>
              <w:t>9 015,3</w:t>
            </w:r>
            <w:r w:rsidRPr="00AE0F0E">
              <w:rPr>
                <w:kern w:val="1"/>
                <w:sz w:val="28"/>
                <w:szCs w:val="28"/>
              </w:rPr>
              <w:t xml:space="preserve"> тыс. рублей, в том числе: </w:t>
            </w:r>
          </w:p>
          <w:p w14:paraId="3C4954FF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2019 году – </w:t>
            </w:r>
            <w:r w:rsidR="003C4B8A" w:rsidRPr="00AE0F0E">
              <w:rPr>
                <w:kern w:val="1"/>
                <w:sz w:val="28"/>
                <w:szCs w:val="28"/>
              </w:rPr>
              <w:t>3 939,5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644E85F0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2020 году – </w:t>
            </w:r>
            <w:r w:rsidR="003C4B8A" w:rsidRPr="00AE0F0E">
              <w:rPr>
                <w:kern w:val="1"/>
                <w:sz w:val="28"/>
                <w:szCs w:val="28"/>
              </w:rPr>
              <w:t>3 121,3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33753715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2021 году – </w:t>
            </w:r>
            <w:r w:rsidR="00FB1EE5" w:rsidRPr="00AE0F0E">
              <w:rPr>
                <w:kern w:val="1"/>
                <w:sz w:val="28"/>
                <w:szCs w:val="28"/>
              </w:rPr>
              <w:t>1 954,5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32CEF3E0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2022 году – </w:t>
            </w:r>
            <w:r w:rsidR="00552A91" w:rsidRPr="00AE0F0E">
              <w:rPr>
                <w:kern w:val="1"/>
                <w:sz w:val="28"/>
                <w:szCs w:val="28"/>
              </w:rPr>
              <w:t>0,0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486EAAA5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2023 году – </w:t>
            </w:r>
            <w:r w:rsidR="00D20331" w:rsidRPr="00AE0F0E">
              <w:rPr>
                <w:kern w:val="1"/>
                <w:sz w:val="28"/>
                <w:szCs w:val="28"/>
              </w:rPr>
              <w:t>0,0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589566B7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2024 году – </w:t>
            </w:r>
            <w:r w:rsidR="00D20331" w:rsidRPr="00AE0F0E">
              <w:rPr>
                <w:kern w:val="1"/>
                <w:sz w:val="28"/>
                <w:szCs w:val="28"/>
              </w:rPr>
              <w:t>0,0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76924E19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2025 году – </w:t>
            </w:r>
            <w:r w:rsidR="00D20331" w:rsidRPr="00AE0F0E">
              <w:rPr>
                <w:kern w:val="1"/>
                <w:sz w:val="28"/>
                <w:szCs w:val="28"/>
              </w:rPr>
              <w:t xml:space="preserve">0,0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65CB0A31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2026 году – </w:t>
            </w:r>
            <w:r w:rsidR="00D20331" w:rsidRPr="00AE0F0E">
              <w:rPr>
                <w:kern w:val="1"/>
                <w:sz w:val="28"/>
                <w:szCs w:val="28"/>
              </w:rPr>
              <w:t xml:space="preserve">0,0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3952F668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2027 году – </w:t>
            </w:r>
            <w:r w:rsidR="00D20331" w:rsidRPr="00AE0F0E">
              <w:rPr>
                <w:kern w:val="1"/>
                <w:sz w:val="28"/>
                <w:szCs w:val="28"/>
              </w:rPr>
              <w:t xml:space="preserve">0,0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3EC3D03E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2028 году – </w:t>
            </w:r>
            <w:r w:rsidR="00D20331" w:rsidRPr="00AE0F0E">
              <w:rPr>
                <w:kern w:val="1"/>
                <w:sz w:val="28"/>
                <w:szCs w:val="28"/>
              </w:rPr>
              <w:t>0,0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7918B9E7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2029 году – </w:t>
            </w:r>
            <w:r w:rsidR="00D20331" w:rsidRPr="00AE0F0E">
              <w:rPr>
                <w:kern w:val="1"/>
                <w:sz w:val="28"/>
                <w:szCs w:val="28"/>
              </w:rPr>
              <w:t xml:space="preserve">0,0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44A0DBE3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2030 году – </w:t>
            </w:r>
            <w:r w:rsidR="00D20331" w:rsidRPr="00AE0F0E">
              <w:rPr>
                <w:kern w:val="1"/>
                <w:sz w:val="28"/>
                <w:szCs w:val="28"/>
              </w:rPr>
              <w:t>0,0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6A206ECD" w14:textId="6CE99E1D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за счет средств местного бюджета – </w:t>
            </w:r>
            <w:r w:rsidR="00AE0F0E" w:rsidRPr="00AE0F0E">
              <w:rPr>
                <w:kern w:val="1"/>
                <w:sz w:val="28"/>
                <w:szCs w:val="28"/>
              </w:rPr>
              <w:t>51 179,7</w:t>
            </w:r>
            <w:r w:rsidRPr="00AE0F0E">
              <w:rPr>
                <w:kern w:val="1"/>
                <w:sz w:val="28"/>
                <w:szCs w:val="28"/>
              </w:rPr>
              <w:t xml:space="preserve"> тыс. рублей, в том числе: </w:t>
            </w:r>
          </w:p>
          <w:p w14:paraId="7947986B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2019 году – </w:t>
            </w:r>
            <w:r w:rsidR="00D415DA" w:rsidRPr="00AE0F0E">
              <w:rPr>
                <w:kern w:val="1"/>
                <w:sz w:val="28"/>
                <w:szCs w:val="28"/>
              </w:rPr>
              <w:t>4 211,8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4AAF3AEE" w14:textId="77777777" w:rsidR="00086E27" w:rsidRPr="00AE0F0E" w:rsidRDefault="006C2C8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2020 году – </w:t>
            </w:r>
            <w:r w:rsidR="007D18E3" w:rsidRPr="00AE0F0E">
              <w:rPr>
                <w:kern w:val="1"/>
                <w:sz w:val="28"/>
                <w:szCs w:val="28"/>
              </w:rPr>
              <w:t>4 903,2</w:t>
            </w:r>
            <w:r w:rsidR="00086E27"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3F749241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2021 году – </w:t>
            </w:r>
            <w:r w:rsidR="003C3937" w:rsidRPr="00AE0F0E">
              <w:rPr>
                <w:kern w:val="1"/>
                <w:sz w:val="28"/>
                <w:szCs w:val="28"/>
              </w:rPr>
              <w:t>8 261,1</w:t>
            </w:r>
            <w:r w:rsidR="0019271D" w:rsidRPr="00AE0F0E">
              <w:rPr>
                <w:kern w:val="1"/>
                <w:sz w:val="28"/>
                <w:szCs w:val="28"/>
              </w:rPr>
              <w:t xml:space="preserve">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761BA0A0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2022 году – </w:t>
            </w:r>
            <w:r w:rsidR="001935F6" w:rsidRPr="00AE0F0E">
              <w:rPr>
                <w:kern w:val="1"/>
                <w:sz w:val="28"/>
                <w:szCs w:val="28"/>
              </w:rPr>
              <w:t>7</w:t>
            </w:r>
            <w:r w:rsidR="00C50356" w:rsidRPr="00AE0F0E">
              <w:rPr>
                <w:kern w:val="1"/>
                <w:sz w:val="28"/>
                <w:szCs w:val="28"/>
              </w:rPr>
              <w:t> 348,7</w:t>
            </w:r>
            <w:r w:rsidR="000B3C29" w:rsidRPr="00AE0F0E">
              <w:rPr>
                <w:kern w:val="1"/>
                <w:sz w:val="28"/>
                <w:szCs w:val="28"/>
              </w:rPr>
              <w:t xml:space="preserve">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1CEE123D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2023 году – </w:t>
            </w:r>
            <w:r w:rsidR="003233F5" w:rsidRPr="00AE0F0E">
              <w:rPr>
                <w:kern w:val="1"/>
                <w:sz w:val="28"/>
                <w:szCs w:val="28"/>
              </w:rPr>
              <w:t>8 711,7</w:t>
            </w:r>
            <w:r w:rsidR="007D18E3" w:rsidRPr="00AE0F0E">
              <w:rPr>
                <w:kern w:val="1"/>
                <w:sz w:val="28"/>
                <w:szCs w:val="28"/>
              </w:rPr>
              <w:t xml:space="preserve"> </w:t>
            </w:r>
            <w:r w:rsidRPr="00AE0F0E">
              <w:rPr>
                <w:kern w:val="1"/>
                <w:sz w:val="28"/>
                <w:szCs w:val="28"/>
              </w:rPr>
              <w:t>тыс. рублей;</w:t>
            </w:r>
          </w:p>
          <w:p w14:paraId="743E683A" w14:textId="446E3C38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2024 году – </w:t>
            </w:r>
            <w:r w:rsidR="00F17810" w:rsidRPr="00AE0F0E">
              <w:rPr>
                <w:kern w:val="1"/>
                <w:sz w:val="28"/>
                <w:szCs w:val="28"/>
              </w:rPr>
              <w:t>5 318,5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19317082" w14:textId="23B62D95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2025 году – </w:t>
            </w:r>
            <w:r w:rsidR="00AE0F0E" w:rsidRPr="00AE0F0E">
              <w:rPr>
                <w:kern w:val="1"/>
                <w:sz w:val="28"/>
                <w:szCs w:val="28"/>
              </w:rPr>
              <w:t>2 929,5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18B5F363" w14:textId="3A07215E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2026 году – </w:t>
            </w:r>
            <w:r w:rsidR="00AE0F0E" w:rsidRPr="00AE0F0E">
              <w:rPr>
                <w:kern w:val="1"/>
                <w:sz w:val="28"/>
                <w:szCs w:val="28"/>
              </w:rPr>
              <w:t>2 810,0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1746CD5F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2027 году – 1 671,3 тыс. рублей;</w:t>
            </w:r>
          </w:p>
          <w:p w14:paraId="12417607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2028 году – 1 671,3 тыс. рублей;</w:t>
            </w:r>
          </w:p>
          <w:p w14:paraId="7459AD14" w14:textId="77777777" w:rsidR="00086E27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2029 году –</w:t>
            </w:r>
            <w:r w:rsidR="00552A91" w:rsidRPr="00AE0F0E">
              <w:rPr>
                <w:kern w:val="1"/>
                <w:sz w:val="28"/>
                <w:szCs w:val="28"/>
              </w:rPr>
              <w:t xml:space="preserve"> </w:t>
            </w:r>
            <w:r w:rsidRPr="00AE0F0E">
              <w:rPr>
                <w:kern w:val="1"/>
                <w:sz w:val="28"/>
                <w:szCs w:val="28"/>
              </w:rPr>
              <w:t>1 671,3 тыс. рублей;</w:t>
            </w:r>
          </w:p>
          <w:p w14:paraId="2F51BD7F" w14:textId="77777777" w:rsidR="00163039" w:rsidRPr="00AE0F0E" w:rsidRDefault="00086E27" w:rsidP="00685CB5">
            <w:pPr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2030 году – 1 671,3 тыс. рублей</w:t>
            </w:r>
            <w:r w:rsidR="000F7FB1" w:rsidRPr="00AE0F0E">
              <w:rPr>
                <w:kern w:val="1"/>
                <w:sz w:val="28"/>
                <w:szCs w:val="28"/>
              </w:rPr>
              <w:t>.</w:t>
            </w:r>
          </w:p>
          <w:p w14:paraId="6DDF73E5" w14:textId="77777777" w:rsidR="00C72B9C" w:rsidRPr="00AE0F0E" w:rsidRDefault="00C72B9C" w:rsidP="00685CB5">
            <w:pPr>
              <w:jc w:val="both"/>
              <w:rPr>
                <w:kern w:val="1"/>
                <w:sz w:val="28"/>
                <w:szCs w:val="28"/>
              </w:rPr>
            </w:pPr>
          </w:p>
        </w:tc>
      </w:tr>
      <w:tr w:rsidR="00004FD0" w:rsidRPr="00AE0F0E" w14:paraId="53C5DC52" w14:textId="77777777" w:rsidTr="00E54762">
        <w:tc>
          <w:tcPr>
            <w:tcW w:w="2184" w:type="dxa"/>
            <w:hideMark/>
          </w:tcPr>
          <w:p w14:paraId="09C1D6FE" w14:textId="77777777" w:rsidR="00086E27" w:rsidRPr="00AE0F0E" w:rsidRDefault="00086E27" w:rsidP="009F0F97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425" w:type="dxa"/>
            <w:hideMark/>
          </w:tcPr>
          <w:p w14:paraId="6C6183C5" w14:textId="77777777" w:rsidR="00086E27" w:rsidRPr="00AE0F0E" w:rsidRDefault="00086E27" w:rsidP="009F0F97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2" w:type="dxa"/>
            <w:hideMark/>
          </w:tcPr>
          <w:p w14:paraId="740910ED" w14:textId="77777777" w:rsidR="006C2C87" w:rsidRPr="00AE0F0E" w:rsidRDefault="006C2C8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повышение эффективного управления многоквартирными домами; повышение эффективности, качества и надежности поставок коммунальных ресурсов;  создание условий для реализации муниципальной программы.</w:t>
            </w:r>
          </w:p>
          <w:p w14:paraId="1ADB57C0" w14:textId="77777777" w:rsidR="00086E27" w:rsidRPr="00AE0F0E" w:rsidRDefault="00086E2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  <w:p w14:paraId="6BC219C5" w14:textId="77777777" w:rsidR="00086E27" w:rsidRPr="00AE0F0E" w:rsidRDefault="00086E27" w:rsidP="007645D2">
            <w:pPr>
              <w:pageBreakBefore/>
              <w:suppressAutoHyphens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caps/>
                <w:kern w:val="2"/>
                <w:sz w:val="28"/>
                <w:szCs w:val="28"/>
                <w:lang w:eastAsia="ru-RU"/>
              </w:rPr>
              <w:t>П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аспорт подпрограммы</w:t>
            </w:r>
            <w:r w:rsidR="00CF5F77" w:rsidRPr="00AE0F0E">
              <w:rPr>
                <w:kern w:val="2"/>
                <w:sz w:val="28"/>
                <w:szCs w:val="28"/>
                <w:lang w:eastAsia="ru-RU"/>
              </w:rPr>
              <w:t xml:space="preserve"> 1</w:t>
            </w:r>
          </w:p>
          <w:p w14:paraId="10637D2D" w14:textId="77777777" w:rsidR="00086E27" w:rsidRPr="00AE0F0E" w:rsidRDefault="00086E27" w:rsidP="000F7FB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«Развитие жилищного хозяйства в Белокалитвинском городском поселении»</w:t>
            </w:r>
          </w:p>
        </w:tc>
      </w:tr>
    </w:tbl>
    <w:p w14:paraId="68A21FBC" w14:textId="77777777" w:rsidR="00975282" w:rsidRPr="00AE0F0E" w:rsidRDefault="00975282" w:rsidP="00975282">
      <w:pPr>
        <w:rPr>
          <w:vanish/>
        </w:rPr>
      </w:pPr>
    </w:p>
    <w:tbl>
      <w:tblPr>
        <w:tblpPr w:leftFromText="180" w:rightFromText="180" w:vertAnchor="text" w:horzAnchor="margin" w:tblpY="1"/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2"/>
        <w:gridCol w:w="277"/>
        <w:gridCol w:w="7231"/>
      </w:tblGrid>
      <w:tr w:rsidR="00773539" w:rsidRPr="00AE0F0E" w14:paraId="2EA1B87A" w14:textId="77777777" w:rsidTr="00CF5F77">
        <w:tc>
          <w:tcPr>
            <w:tcW w:w="1962" w:type="dxa"/>
            <w:hideMark/>
          </w:tcPr>
          <w:p w14:paraId="2EA8695B" w14:textId="77777777" w:rsidR="007645D2" w:rsidRPr="00AE0F0E" w:rsidRDefault="007645D2" w:rsidP="007645D2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Наименование подпрограммы </w:t>
            </w:r>
          </w:p>
        </w:tc>
        <w:tc>
          <w:tcPr>
            <w:tcW w:w="277" w:type="dxa"/>
            <w:hideMark/>
          </w:tcPr>
          <w:p w14:paraId="0DDE9DC8" w14:textId="77777777" w:rsidR="007645D2" w:rsidRPr="00AE0F0E" w:rsidRDefault="007645D2" w:rsidP="007645D2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3057AD57" w14:textId="77777777" w:rsidR="007645D2" w:rsidRPr="00AE0F0E" w:rsidRDefault="007645D2" w:rsidP="007645D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подпрограмма «Развитие жилищного хозяйства в Белокалитвинском городском поселении» (далее – также подпрограмма 1)</w:t>
            </w:r>
          </w:p>
        </w:tc>
      </w:tr>
      <w:tr w:rsidR="00773539" w:rsidRPr="00AE0F0E" w14:paraId="5D246F36" w14:textId="77777777" w:rsidTr="00CF5F77">
        <w:tc>
          <w:tcPr>
            <w:tcW w:w="1962" w:type="dxa"/>
            <w:hideMark/>
          </w:tcPr>
          <w:p w14:paraId="0D2ED9F2" w14:textId="77777777" w:rsidR="007645D2" w:rsidRPr="00AE0F0E" w:rsidRDefault="007645D2" w:rsidP="007645D2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Исполнитель подпрограммы</w:t>
            </w:r>
            <w:proofErr w:type="gramStart"/>
            <w:r w:rsidRPr="00AE0F0E">
              <w:rPr>
                <w:kern w:val="2"/>
                <w:sz w:val="28"/>
                <w:szCs w:val="28"/>
                <w:lang w:eastAsia="ru-RU"/>
              </w:rPr>
              <w:t>1</w:t>
            </w:r>
            <w:proofErr w:type="gramEnd"/>
          </w:p>
        </w:tc>
        <w:tc>
          <w:tcPr>
            <w:tcW w:w="277" w:type="dxa"/>
            <w:hideMark/>
          </w:tcPr>
          <w:p w14:paraId="596BC02D" w14:textId="77777777" w:rsidR="007645D2" w:rsidRPr="00AE0F0E" w:rsidRDefault="007645D2" w:rsidP="007645D2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15B85F15" w14:textId="77777777" w:rsidR="007645D2" w:rsidRPr="00AE0F0E" w:rsidRDefault="007645D2" w:rsidP="007645D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</w:tc>
      </w:tr>
      <w:tr w:rsidR="00773539" w:rsidRPr="00AE0F0E" w14:paraId="23C932D9" w14:textId="77777777" w:rsidTr="00CF5F77">
        <w:tc>
          <w:tcPr>
            <w:tcW w:w="1962" w:type="dxa"/>
            <w:hideMark/>
          </w:tcPr>
          <w:p w14:paraId="59CB4880" w14:textId="77777777" w:rsidR="007645D2" w:rsidRPr="00AE0F0E" w:rsidRDefault="00CF5F77" w:rsidP="007645D2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Участники подпрограммы</w:t>
            </w:r>
            <w:proofErr w:type="gramStart"/>
            <w:r w:rsidR="007645D2" w:rsidRPr="00AE0F0E">
              <w:rPr>
                <w:kern w:val="2"/>
                <w:sz w:val="28"/>
                <w:szCs w:val="28"/>
                <w:lang w:eastAsia="ru-RU"/>
              </w:rPr>
              <w:t>1</w:t>
            </w:r>
            <w:proofErr w:type="gramEnd"/>
          </w:p>
        </w:tc>
        <w:tc>
          <w:tcPr>
            <w:tcW w:w="277" w:type="dxa"/>
            <w:hideMark/>
          </w:tcPr>
          <w:p w14:paraId="66A94731" w14:textId="77777777" w:rsidR="007645D2" w:rsidRPr="00AE0F0E" w:rsidRDefault="007645D2" w:rsidP="007645D2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230" w:type="dxa"/>
            <w:hideMark/>
          </w:tcPr>
          <w:p w14:paraId="071D03D6" w14:textId="77777777" w:rsidR="007645D2" w:rsidRPr="00AE0F0E" w:rsidRDefault="007645D2" w:rsidP="007645D2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Администрация Белокалитвинского городского поселения;</w:t>
            </w:r>
          </w:p>
          <w:p w14:paraId="7F28E4D5" w14:textId="77777777" w:rsidR="007645D2" w:rsidRPr="00AE0F0E" w:rsidRDefault="007645D2" w:rsidP="007645D2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управляющие организации;</w:t>
            </w:r>
          </w:p>
          <w:p w14:paraId="5EDFB324" w14:textId="77777777" w:rsidR="007645D2" w:rsidRPr="00AE0F0E" w:rsidRDefault="007645D2" w:rsidP="007645D2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товарищества собственников жилья (далее ТСЖ);</w:t>
            </w:r>
          </w:p>
          <w:p w14:paraId="46E85E58" w14:textId="77777777" w:rsidR="007645D2" w:rsidRPr="00AE0F0E" w:rsidRDefault="007645D2" w:rsidP="007645D2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жилищно-строительные кооперативы (далее ЖСК);</w:t>
            </w:r>
          </w:p>
          <w:p w14:paraId="5B782FE2" w14:textId="77777777" w:rsidR="007645D2" w:rsidRPr="00AE0F0E" w:rsidRDefault="007645D2" w:rsidP="007645D2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lastRenderedPageBreak/>
              <w:t>жилищные кооперативы;</w:t>
            </w:r>
          </w:p>
          <w:p w14:paraId="2CD1C9BE" w14:textId="77777777" w:rsidR="007645D2" w:rsidRPr="00AE0F0E" w:rsidRDefault="007645D2" w:rsidP="007645D2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иные специализированные потребительские кооперативы;</w:t>
            </w:r>
          </w:p>
          <w:p w14:paraId="0735534C" w14:textId="77777777" w:rsidR="007645D2" w:rsidRPr="00AE0F0E" w:rsidRDefault="007645D2" w:rsidP="007645D2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собственники помещений в многоквартирных домах</w:t>
            </w:r>
          </w:p>
        </w:tc>
      </w:tr>
      <w:tr w:rsidR="00773539" w:rsidRPr="00773539" w14:paraId="4B1F872E" w14:textId="77777777" w:rsidTr="00CF5F77">
        <w:tc>
          <w:tcPr>
            <w:tcW w:w="1962" w:type="dxa"/>
            <w:hideMark/>
          </w:tcPr>
          <w:p w14:paraId="78B0770F" w14:textId="77777777" w:rsidR="007645D2" w:rsidRPr="00AE0F0E" w:rsidRDefault="007645D2" w:rsidP="007645D2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>Программно-ц</w:t>
            </w:r>
            <w:r w:rsidR="00CF5F77" w:rsidRPr="00AE0F0E">
              <w:rPr>
                <w:kern w:val="2"/>
                <w:sz w:val="28"/>
                <w:szCs w:val="28"/>
                <w:lang w:eastAsia="ru-RU"/>
              </w:rPr>
              <w:t>елевые инструменты подпрограммы</w:t>
            </w:r>
            <w:proofErr w:type="gramStart"/>
            <w:r w:rsidRPr="00AE0F0E">
              <w:rPr>
                <w:kern w:val="2"/>
                <w:sz w:val="28"/>
                <w:szCs w:val="28"/>
                <w:lang w:eastAsia="ru-RU"/>
              </w:rPr>
              <w:t>1</w:t>
            </w:r>
            <w:proofErr w:type="gramEnd"/>
          </w:p>
        </w:tc>
        <w:tc>
          <w:tcPr>
            <w:tcW w:w="277" w:type="dxa"/>
            <w:hideMark/>
          </w:tcPr>
          <w:p w14:paraId="24D47E8D" w14:textId="77777777" w:rsidR="007645D2" w:rsidRPr="00AE0F0E" w:rsidRDefault="007645D2" w:rsidP="007645D2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0707A3B2" w14:textId="77777777" w:rsidR="007645D2" w:rsidRPr="00AE0F0E" w:rsidRDefault="007645D2" w:rsidP="007645D2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773539" w:rsidRPr="00773539" w14:paraId="7D9AFD7D" w14:textId="77777777" w:rsidTr="00CF5F77">
        <w:tc>
          <w:tcPr>
            <w:tcW w:w="1962" w:type="dxa"/>
            <w:hideMark/>
          </w:tcPr>
          <w:p w14:paraId="1391CD4D" w14:textId="77777777" w:rsidR="007645D2" w:rsidRPr="00AE0F0E" w:rsidRDefault="00CF5F77" w:rsidP="007645D2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Цель подпрограммы</w:t>
            </w:r>
            <w:proofErr w:type="gramStart"/>
            <w:r w:rsidR="007645D2" w:rsidRPr="00AE0F0E">
              <w:rPr>
                <w:kern w:val="2"/>
                <w:sz w:val="28"/>
                <w:szCs w:val="28"/>
                <w:lang w:eastAsia="ru-RU"/>
              </w:rPr>
              <w:t>1</w:t>
            </w:r>
            <w:proofErr w:type="gramEnd"/>
          </w:p>
        </w:tc>
        <w:tc>
          <w:tcPr>
            <w:tcW w:w="277" w:type="dxa"/>
            <w:hideMark/>
          </w:tcPr>
          <w:p w14:paraId="5B7DB16D" w14:textId="77777777" w:rsidR="007645D2" w:rsidRPr="00AE0F0E" w:rsidRDefault="007645D2" w:rsidP="007645D2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000C941E" w14:textId="77777777" w:rsidR="007645D2" w:rsidRPr="00AE0F0E" w:rsidRDefault="007645D2" w:rsidP="007645D2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эффективное управление многоквартирными домами</w:t>
            </w:r>
          </w:p>
        </w:tc>
      </w:tr>
      <w:tr w:rsidR="00773539" w:rsidRPr="00773539" w14:paraId="2C31A343" w14:textId="77777777" w:rsidTr="00CF5F77">
        <w:tc>
          <w:tcPr>
            <w:tcW w:w="1962" w:type="dxa"/>
            <w:hideMark/>
          </w:tcPr>
          <w:p w14:paraId="3DFBA643" w14:textId="77777777" w:rsidR="00CF5F77" w:rsidRPr="00AE0F0E" w:rsidRDefault="00CF5F77" w:rsidP="007645D2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Задачи подпрограммы</w:t>
            </w:r>
          </w:p>
          <w:p w14:paraId="7A263792" w14:textId="77777777" w:rsidR="007645D2" w:rsidRPr="00AE0F0E" w:rsidRDefault="007645D2" w:rsidP="007645D2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7" w:type="dxa"/>
            <w:hideMark/>
          </w:tcPr>
          <w:p w14:paraId="272ED713" w14:textId="77777777" w:rsidR="007645D2" w:rsidRPr="00AE0F0E" w:rsidRDefault="007645D2" w:rsidP="007645D2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4AFDB145" w14:textId="77777777" w:rsidR="007645D2" w:rsidRPr="00AE0F0E" w:rsidRDefault="007645D2" w:rsidP="007645D2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информирование населения о правах и обязанностях в жилищно-коммунальной сфере;</w:t>
            </w:r>
          </w:p>
          <w:p w14:paraId="018674D8" w14:textId="77777777" w:rsidR="007645D2" w:rsidRPr="00AE0F0E" w:rsidRDefault="007645D2" w:rsidP="007645D2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создание условий для развития конкурентной среды в сфере управления многоквартирными домами;</w:t>
            </w:r>
          </w:p>
          <w:p w14:paraId="1E3D2E9B" w14:textId="77777777" w:rsidR="007645D2" w:rsidRPr="00AE0F0E" w:rsidRDefault="007645D2" w:rsidP="007645D2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реализация механизма софинансирования работ по капитальному</w:t>
            </w:r>
            <w:r w:rsidRPr="00AE0F0E">
              <w:rPr>
                <w:spacing w:val="-4"/>
                <w:kern w:val="2"/>
                <w:sz w:val="28"/>
                <w:szCs w:val="28"/>
                <w:lang w:eastAsia="ru-RU"/>
              </w:rPr>
              <w:t xml:space="preserve"> ремонту многоквартирных домов, проводимому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с привлечением средств собственников помещений в многоквартирном доме, и предоставление мер государственной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поддержки в рамках Областного закона от 11.06.2013 № 1101-ЗС «О капитальном ремонте общего имущества в многоквартирных домах на территории Ростовской области»</w:t>
            </w:r>
          </w:p>
        </w:tc>
      </w:tr>
      <w:tr w:rsidR="00773539" w:rsidRPr="00773539" w14:paraId="6C481A85" w14:textId="77777777" w:rsidTr="00CF5F77">
        <w:tc>
          <w:tcPr>
            <w:tcW w:w="1962" w:type="dxa"/>
            <w:hideMark/>
          </w:tcPr>
          <w:p w14:paraId="0751141A" w14:textId="77777777" w:rsidR="007645D2" w:rsidRPr="00AE0F0E" w:rsidRDefault="007645D2" w:rsidP="007645D2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Целевые показатели подпрограммы 1</w:t>
            </w:r>
          </w:p>
        </w:tc>
        <w:tc>
          <w:tcPr>
            <w:tcW w:w="277" w:type="dxa"/>
            <w:hideMark/>
          </w:tcPr>
          <w:p w14:paraId="4C7CE19B" w14:textId="77777777" w:rsidR="007645D2" w:rsidRPr="00AE0F0E" w:rsidRDefault="007645D2" w:rsidP="007645D2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6DE7C352" w14:textId="77777777" w:rsidR="005E7E08" w:rsidRPr="00AE0F0E" w:rsidRDefault="005E7E08" w:rsidP="005E7E08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доля многоквартирных домов в целом по Белокалитвинскому городскому поселению, в которых собственники помещений выбрали и реализуют управление многоквартирными домами посредством товариществ собственников жилья либо жилищных </w:t>
            </w:r>
            <w:r w:rsidRPr="00AE0F0E">
              <w:rPr>
                <w:spacing w:val="-8"/>
                <w:kern w:val="2"/>
                <w:sz w:val="28"/>
                <w:szCs w:val="28"/>
                <w:lang w:eastAsia="ru-RU"/>
              </w:rPr>
              <w:t>кооперативов или иного специализированного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потребительского кооператива; </w:t>
            </w:r>
          </w:p>
          <w:p w14:paraId="6F3D185F" w14:textId="77777777" w:rsidR="005E7E08" w:rsidRPr="00AE0F0E" w:rsidRDefault="005E7E08" w:rsidP="005E7E08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доля населения, обеспеченного питьевой водой, отвечающей требованиям безопасности, в общей численности населения Белокалитвинского городского поселения;</w:t>
            </w:r>
          </w:p>
          <w:p w14:paraId="15DCF0D2" w14:textId="77777777" w:rsidR="005E7E08" w:rsidRPr="00AE0F0E" w:rsidRDefault="005E7E08" w:rsidP="005E7E08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Доля отремонтированных систем в многоквартирных домах в общей структуре многоквартирных домов, подлежащих капитальному ремонту;</w:t>
            </w:r>
          </w:p>
          <w:p w14:paraId="580F68F3" w14:textId="77777777" w:rsidR="005E7E08" w:rsidRPr="00AE0F0E" w:rsidRDefault="005E7E08" w:rsidP="005E7E08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количество управляющих организаций и товариществ собственников жилья;</w:t>
            </w:r>
          </w:p>
          <w:p w14:paraId="623A291D" w14:textId="77777777" w:rsidR="007645D2" w:rsidRPr="00AE0F0E" w:rsidRDefault="005E7E08" w:rsidP="005E7E08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количество лиц, обученных основам управления многоквартирными домами.</w:t>
            </w:r>
          </w:p>
        </w:tc>
      </w:tr>
      <w:tr w:rsidR="00773539" w:rsidRPr="00773539" w14:paraId="04AFAAE5" w14:textId="77777777" w:rsidTr="00CF5F77">
        <w:tc>
          <w:tcPr>
            <w:tcW w:w="1962" w:type="dxa"/>
          </w:tcPr>
          <w:p w14:paraId="252E4A1E" w14:textId="426BD09A" w:rsidR="007645D2" w:rsidRPr="00AE0F0E" w:rsidRDefault="007645D2" w:rsidP="00CF5F77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Этапы и сроки реализации подпрограммы</w:t>
            </w:r>
            <w:r w:rsidR="00CC0D8B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CF5F77" w:rsidRPr="00AE0F0E">
              <w:rPr>
                <w:kern w:val="2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7" w:type="dxa"/>
            <w:hideMark/>
          </w:tcPr>
          <w:p w14:paraId="7BDE26A7" w14:textId="77777777" w:rsidR="007645D2" w:rsidRPr="00AE0F0E" w:rsidRDefault="007645D2" w:rsidP="007645D2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</w:tcPr>
          <w:p w14:paraId="147DD8FF" w14:textId="77777777" w:rsidR="007645D2" w:rsidRPr="00AE0F0E" w:rsidRDefault="007645D2" w:rsidP="007645D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2019 – 2030 годы.</w:t>
            </w:r>
          </w:p>
          <w:p w14:paraId="3AFA59B9" w14:textId="77777777" w:rsidR="007645D2" w:rsidRPr="00AE0F0E" w:rsidRDefault="007645D2" w:rsidP="007645D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Этапы реализации подпрограммы 1 не выделяются</w:t>
            </w:r>
          </w:p>
          <w:p w14:paraId="3150D2B1" w14:textId="77777777" w:rsidR="007645D2" w:rsidRPr="00AE0F0E" w:rsidRDefault="007645D2" w:rsidP="007645D2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773539" w:rsidRPr="00773539" w14:paraId="650E27C0" w14:textId="77777777" w:rsidTr="00CF5F77">
        <w:tc>
          <w:tcPr>
            <w:tcW w:w="1962" w:type="dxa"/>
            <w:hideMark/>
          </w:tcPr>
          <w:p w14:paraId="623BB774" w14:textId="77777777" w:rsidR="007645D2" w:rsidRPr="00AE0F0E" w:rsidRDefault="007645D2" w:rsidP="007645D2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bCs/>
                <w:kern w:val="2"/>
                <w:sz w:val="28"/>
                <w:szCs w:val="28"/>
                <w:lang w:eastAsia="ru-RU"/>
              </w:rPr>
              <w:t xml:space="preserve">Ресурсное обеспечение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подпрограммы 1</w:t>
            </w:r>
          </w:p>
        </w:tc>
        <w:tc>
          <w:tcPr>
            <w:tcW w:w="277" w:type="dxa"/>
            <w:hideMark/>
          </w:tcPr>
          <w:p w14:paraId="27F9DA0C" w14:textId="77777777" w:rsidR="007645D2" w:rsidRPr="00AE0F0E" w:rsidRDefault="007645D2" w:rsidP="007645D2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</w:tcPr>
          <w:p w14:paraId="372ED055" w14:textId="6B2BC45D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общий объем финансового обеспечения составляет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29 427,6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рублей,</w:t>
            </w:r>
          </w:p>
          <w:p w14:paraId="19FB1BC8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том числе:</w:t>
            </w:r>
          </w:p>
          <w:p w14:paraId="51658565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>3 868,0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3EBB674E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7D18E3" w:rsidRPr="00AE0F0E">
              <w:rPr>
                <w:kern w:val="2"/>
                <w:sz w:val="28"/>
                <w:szCs w:val="28"/>
                <w:lang w:eastAsia="ru-RU"/>
              </w:rPr>
              <w:t>2 433,6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3676FF97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3C3937" w:rsidRPr="00AE0F0E">
              <w:rPr>
                <w:kern w:val="2"/>
                <w:sz w:val="28"/>
                <w:szCs w:val="28"/>
                <w:lang w:eastAsia="ru-RU"/>
              </w:rPr>
              <w:t>4 268,4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0E381F0C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487AC0" w:rsidRPr="00AE0F0E">
              <w:rPr>
                <w:kern w:val="2"/>
                <w:sz w:val="28"/>
                <w:szCs w:val="28"/>
                <w:lang w:eastAsia="ru-RU"/>
              </w:rPr>
              <w:t>3</w:t>
            </w:r>
            <w:r w:rsidR="00C50356" w:rsidRPr="00AE0F0E">
              <w:rPr>
                <w:kern w:val="2"/>
                <w:sz w:val="28"/>
                <w:szCs w:val="28"/>
                <w:lang w:eastAsia="ru-RU"/>
              </w:rPr>
              <w:t> 236,9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A0BC503" w14:textId="77777777" w:rsidR="007645D2" w:rsidRPr="00AE0F0E" w:rsidRDefault="00FB1EE5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 xml:space="preserve">в 2023 году – </w:t>
            </w:r>
            <w:r w:rsidR="00967257" w:rsidRPr="00AE0F0E">
              <w:rPr>
                <w:kern w:val="2"/>
                <w:sz w:val="28"/>
                <w:szCs w:val="28"/>
                <w:lang w:eastAsia="ru-RU"/>
              </w:rPr>
              <w:t>4 308,5</w:t>
            </w:r>
            <w:r w:rsidR="007645D2"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5091B9AA" w14:textId="6732A2EA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993B2C" w:rsidRPr="00AE0F0E">
              <w:rPr>
                <w:kern w:val="2"/>
                <w:sz w:val="28"/>
                <w:szCs w:val="28"/>
                <w:lang w:eastAsia="ru-RU"/>
              </w:rPr>
              <w:t>3</w:t>
            </w:r>
            <w:r w:rsidR="00F17810" w:rsidRPr="00AE0F0E">
              <w:rPr>
                <w:kern w:val="2"/>
                <w:sz w:val="28"/>
                <w:szCs w:val="28"/>
                <w:lang w:eastAsia="ru-RU"/>
              </w:rPr>
              <w:t> 809,0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018C83BB" w14:textId="2047E38B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318,0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06A64FAA" w14:textId="3CE794C9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500,0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354ADF1D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 1 671,3 тыс. рублей;</w:t>
            </w:r>
          </w:p>
          <w:p w14:paraId="145E1CE9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 1 671,3 тыс. рублей;</w:t>
            </w:r>
          </w:p>
          <w:p w14:paraId="7987C1C3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 1 671,3 тыс. рублей;</w:t>
            </w:r>
          </w:p>
          <w:p w14:paraId="6821575A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 1 671,3 тыс. рублей;</w:t>
            </w:r>
          </w:p>
          <w:p w14:paraId="62210384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том числе:</w:t>
            </w:r>
          </w:p>
          <w:p w14:paraId="2790C768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spacing w:val="-2"/>
                <w:kern w:val="1"/>
                <w:sz w:val="28"/>
                <w:szCs w:val="28"/>
              </w:rPr>
              <w:t xml:space="preserve">за счет средств федерального бюджета – </w:t>
            </w:r>
            <w:r w:rsidR="00993B2C" w:rsidRPr="00AE0F0E">
              <w:rPr>
                <w:spacing w:val="-2"/>
                <w:kern w:val="1"/>
                <w:sz w:val="28"/>
                <w:szCs w:val="28"/>
              </w:rPr>
              <w:t>4 419,6</w:t>
            </w:r>
            <w:r w:rsidR="003C3937" w:rsidRPr="00AE0F0E">
              <w:rPr>
                <w:spacing w:val="-2"/>
                <w:kern w:val="1"/>
                <w:sz w:val="28"/>
                <w:szCs w:val="28"/>
              </w:rPr>
              <w:t xml:space="preserve"> </w:t>
            </w:r>
            <w:r w:rsidRPr="00AE0F0E">
              <w:rPr>
                <w:spacing w:val="-2"/>
                <w:kern w:val="1"/>
                <w:sz w:val="28"/>
                <w:szCs w:val="28"/>
              </w:rPr>
              <w:t xml:space="preserve">тыс. рублей, в том числе: </w:t>
            </w:r>
          </w:p>
          <w:p w14:paraId="783E9C32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2019 году – 234,6 тыс. рублей;</w:t>
            </w:r>
          </w:p>
          <w:p w14:paraId="14FB2BF1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2020 году – </w:t>
            </w:r>
            <w:r w:rsidR="003C4B8A" w:rsidRPr="00AE0F0E">
              <w:rPr>
                <w:kern w:val="1"/>
                <w:sz w:val="28"/>
                <w:szCs w:val="28"/>
              </w:rPr>
              <w:t>133,0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02D1871C" w14:textId="77777777" w:rsidR="007645D2" w:rsidRPr="00AE0F0E" w:rsidRDefault="0001369C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2021 году – </w:t>
            </w:r>
            <w:r w:rsidR="003C3937" w:rsidRPr="00AE0F0E">
              <w:rPr>
                <w:kern w:val="1"/>
                <w:sz w:val="28"/>
                <w:szCs w:val="28"/>
              </w:rPr>
              <w:t>1 213,3</w:t>
            </w:r>
            <w:r w:rsidR="007645D2"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3B38E662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2022 году – </w:t>
            </w:r>
            <w:r w:rsidR="00BB658F" w:rsidRPr="00AE0F0E">
              <w:rPr>
                <w:kern w:val="1"/>
                <w:sz w:val="28"/>
                <w:szCs w:val="28"/>
              </w:rPr>
              <w:t>1</w:t>
            </w:r>
            <w:r w:rsidR="001935F6" w:rsidRPr="00AE0F0E">
              <w:rPr>
                <w:kern w:val="1"/>
                <w:sz w:val="28"/>
                <w:szCs w:val="28"/>
              </w:rPr>
              <w:t> </w:t>
            </w:r>
            <w:r w:rsidR="00BB658F" w:rsidRPr="00AE0F0E">
              <w:rPr>
                <w:kern w:val="1"/>
                <w:sz w:val="28"/>
                <w:szCs w:val="28"/>
              </w:rPr>
              <w:t>17</w:t>
            </w:r>
            <w:r w:rsidR="001935F6" w:rsidRPr="00AE0F0E">
              <w:rPr>
                <w:kern w:val="1"/>
                <w:sz w:val="28"/>
                <w:szCs w:val="28"/>
              </w:rPr>
              <w:t>6,0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10EB13B3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2023 году – </w:t>
            </w:r>
            <w:r w:rsidR="00070360" w:rsidRPr="00AE0F0E">
              <w:rPr>
                <w:kern w:val="1"/>
                <w:sz w:val="28"/>
                <w:szCs w:val="28"/>
              </w:rPr>
              <w:t>1 119,8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255F7932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 xml:space="preserve">в 2024 году – </w:t>
            </w:r>
            <w:r w:rsidR="00993B2C" w:rsidRPr="00AE0F0E">
              <w:rPr>
                <w:kern w:val="1"/>
                <w:sz w:val="28"/>
                <w:szCs w:val="28"/>
              </w:rPr>
              <w:t>542,9</w:t>
            </w:r>
            <w:r w:rsidRPr="00AE0F0E">
              <w:rPr>
                <w:kern w:val="1"/>
                <w:sz w:val="28"/>
                <w:szCs w:val="28"/>
              </w:rPr>
              <w:t xml:space="preserve"> тыс. рублей;</w:t>
            </w:r>
          </w:p>
          <w:p w14:paraId="5AB92B5C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2025 году – 0,0 тыс. рублей;</w:t>
            </w:r>
          </w:p>
          <w:p w14:paraId="0CC14B1B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2026 году – 0,0 тыс. рублей;</w:t>
            </w:r>
          </w:p>
          <w:p w14:paraId="6E6B06C0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2027 году – 0,0 тыс. рублей;</w:t>
            </w:r>
          </w:p>
          <w:p w14:paraId="1AEED995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2028 году – 0,0 тыс. рублей;</w:t>
            </w:r>
          </w:p>
          <w:p w14:paraId="581DD6E9" w14:textId="77777777" w:rsidR="007645D2" w:rsidRPr="00AE0F0E" w:rsidRDefault="007645D2" w:rsidP="007645D2">
            <w:pPr>
              <w:spacing w:line="228" w:lineRule="auto"/>
              <w:jc w:val="both"/>
              <w:rPr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2029 году – 0,0 тыс. рублей;</w:t>
            </w:r>
          </w:p>
          <w:p w14:paraId="0BCA81D0" w14:textId="77777777" w:rsidR="007645D2" w:rsidRPr="00AE0F0E" w:rsidRDefault="007645D2" w:rsidP="007645D2">
            <w:pPr>
              <w:spacing w:line="228" w:lineRule="auto"/>
              <w:jc w:val="both"/>
              <w:rPr>
                <w:spacing w:val="-2"/>
                <w:kern w:val="1"/>
                <w:sz w:val="28"/>
                <w:szCs w:val="28"/>
              </w:rPr>
            </w:pPr>
            <w:r w:rsidRPr="00AE0F0E">
              <w:rPr>
                <w:kern w:val="1"/>
                <w:sz w:val="28"/>
                <w:szCs w:val="28"/>
              </w:rPr>
              <w:t>в 2030 году – 0,0 тыс. рублей;</w:t>
            </w:r>
          </w:p>
          <w:p w14:paraId="72E2C1E1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spacing w:val="-2"/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pacing w:val="-2"/>
                <w:kern w:val="2"/>
                <w:sz w:val="28"/>
                <w:szCs w:val="28"/>
                <w:lang w:eastAsia="ru-RU"/>
              </w:rPr>
              <w:t xml:space="preserve">за счет средств областного бюджета – </w:t>
            </w:r>
            <w:r w:rsidR="0001369C" w:rsidRPr="00AE0F0E">
              <w:rPr>
                <w:spacing w:val="-2"/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spacing w:val="-2"/>
                <w:kern w:val="2"/>
                <w:sz w:val="28"/>
                <w:szCs w:val="28"/>
                <w:lang w:eastAsia="ru-RU"/>
              </w:rPr>
              <w:t xml:space="preserve"> тыс. рублей, в том числе: </w:t>
            </w:r>
          </w:p>
          <w:p w14:paraId="0034D339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2019 году – 0,0 тыс. рублей;</w:t>
            </w:r>
          </w:p>
          <w:p w14:paraId="0597D633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2020 году – 0,0 тыс. рублей;</w:t>
            </w:r>
          </w:p>
          <w:p w14:paraId="2D01279D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01369C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20598605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2022 году – 0,0 тыс. рублей;</w:t>
            </w:r>
          </w:p>
          <w:p w14:paraId="25772228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2023 году – 0,0 тыс. рублей;</w:t>
            </w:r>
          </w:p>
          <w:p w14:paraId="66661A6E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2024 году – 0,0 тыс. рублей;</w:t>
            </w:r>
          </w:p>
          <w:p w14:paraId="7610D180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2025 году – 0,0 тыс. рублей;</w:t>
            </w:r>
          </w:p>
          <w:p w14:paraId="7E42146E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2026 году – 0,0 тыс. рублей;</w:t>
            </w:r>
          </w:p>
          <w:p w14:paraId="4816C6C2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 0,0 тыс. рублей;</w:t>
            </w:r>
          </w:p>
          <w:p w14:paraId="2CD3D1A0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 0,0 тыс. рублей;</w:t>
            </w:r>
          </w:p>
          <w:p w14:paraId="551DB619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 0,0 тыс. рублей;</w:t>
            </w:r>
          </w:p>
          <w:p w14:paraId="6FDFC827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 0,0 тыс. рублей;</w:t>
            </w:r>
          </w:p>
          <w:p w14:paraId="770E6FA9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spacing w:val="-2"/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pacing w:val="-2"/>
                <w:kern w:val="2"/>
                <w:sz w:val="28"/>
                <w:szCs w:val="28"/>
                <w:lang w:eastAsia="ru-RU"/>
              </w:rPr>
              <w:t xml:space="preserve">за счет средств </w:t>
            </w:r>
            <w:r w:rsidR="00EE2B85" w:rsidRPr="00AE0F0E">
              <w:rPr>
                <w:spacing w:val="-2"/>
                <w:kern w:val="2"/>
                <w:sz w:val="28"/>
                <w:szCs w:val="28"/>
                <w:lang w:eastAsia="ru-RU"/>
              </w:rPr>
              <w:t>районного</w:t>
            </w:r>
            <w:r w:rsidRPr="00AE0F0E">
              <w:rPr>
                <w:spacing w:val="-2"/>
                <w:kern w:val="2"/>
                <w:sz w:val="28"/>
                <w:szCs w:val="28"/>
                <w:lang w:eastAsia="ru-RU"/>
              </w:rPr>
              <w:t xml:space="preserve"> бюджета – 0,0 тыс. рублей, в том числе: </w:t>
            </w:r>
          </w:p>
          <w:p w14:paraId="7FDE8B05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2019 году – 0,0 тыс. рублей;</w:t>
            </w:r>
          </w:p>
          <w:p w14:paraId="17883CEC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2020 году – 0,0 тыс. рублей;</w:t>
            </w:r>
          </w:p>
          <w:p w14:paraId="6095F82F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2021 году – 0,0 тыс. рублей;</w:t>
            </w:r>
          </w:p>
          <w:p w14:paraId="745F03BB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2022 году – 0,0 тыс. рублей;</w:t>
            </w:r>
          </w:p>
          <w:p w14:paraId="7C1F02E8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2023 году – 0,0 тыс. рублей;</w:t>
            </w:r>
          </w:p>
          <w:p w14:paraId="4CBF86BA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2024 году – 0,0 тыс. рублей;</w:t>
            </w:r>
          </w:p>
          <w:p w14:paraId="6AA05E91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2025 году – 0,0 тыс. рублей;</w:t>
            </w:r>
          </w:p>
          <w:p w14:paraId="2558C814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2026 году – 0,0 тыс. рублей;</w:t>
            </w:r>
          </w:p>
          <w:p w14:paraId="5A007437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 0,0 тыс. рублей;</w:t>
            </w:r>
          </w:p>
          <w:p w14:paraId="5E7750B9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 0,0 тыс. рублей;</w:t>
            </w:r>
          </w:p>
          <w:p w14:paraId="2260B4E2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 0,0 тыс. рублей;</w:t>
            </w:r>
          </w:p>
          <w:p w14:paraId="7307F640" w14:textId="77777777" w:rsidR="00754E75" w:rsidRPr="00AE0F0E" w:rsidRDefault="00754E75" w:rsidP="00754E7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 0,0 тыс. рублей;</w:t>
            </w:r>
          </w:p>
          <w:p w14:paraId="137EDF47" w14:textId="4DAD2AE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 xml:space="preserve">за счет средств местных бюджетов 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25 008,0</w:t>
            </w:r>
            <w:r w:rsidR="00425142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тыс. рублей, в том числе: </w:t>
            </w:r>
          </w:p>
          <w:p w14:paraId="05485B2C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AF0C99" w:rsidRPr="00AE0F0E">
              <w:rPr>
                <w:kern w:val="2"/>
                <w:sz w:val="28"/>
                <w:szCs w:val="28"/>
                <w:lang w:eastAsia="ru-RU"/>
              </w:rPr>
              <w:t>3 633,4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43DE5930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7D18E3" w:rsidRPr="00AE0F0E">
              <w:rPr>
                <w:kern w:val="2"/>
                <w:sz w:val="28"/>
                <w:szCs w:val="28"/>
                <w:lang w:eastAsia="ru-RU"/>
              </w:rPr>
              <w:t>2 300,6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441054BD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3C3937" w:rsidRPr="00AE0F0E">
              <w:rPr>
                <w:kern w:val="2"/>
                <w:sz w:val="28"/>
                <w:szCs w:val="28"/>
                <w:lang w:eastAsia="ru-RU"/>
              </w:rPr>
              <w:t>3 055,1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418FA962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1935F6" w:rsidRPr="00AE0F0E">
              <w:rPr>
                <w:kern w:val="2"/>
                <w:sz w:val="28"/>
                <w:szCs w:val="28"/>
                <w:lang w:eastAsia="ru-RU"/>
              </w:rPr>
              <w:t>2</w:t>
            </w:r>
            <w:r w:rsidR="00C50356" w:rsidRPr="00AE0F0E">
              <w:rPr>
                <w:kern w:val="2"/>
                <w:sz w:val="28"/>
                <w:szCs w:val="28"/>
                <w:lang w:eastAsia="ru-RU"/>
              </w:rPr>
              <w:t> 060,9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3F61DC75" w14:textId="77777777" w:rsidR="007645D2" w:rsidRPr="00AE0F0E" w:rsidRDefault="00FB1EE5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967257" w:rsidRPr="00AE0F0E">
              <w:rPr>
                <w:kern w:val="2"/>
                <w:sz w:val="28"/>
                <w:szCs w:val="28"/>
                <w:lang w:eastAsia="ru-RU"/>
              </w:rPr>
              <w:t>3 188,7</w:t>
            </w:r>
            <w:r w:rsidR="00744E43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7645D2" w:rsidRPr="00AE0F0E">
              <w:rPr>
                <w:kern w:val="2"/>
                <w:sz w:val="28"/>
                <w:szCs w:val="28"/>
                <w:lang w:eastAsia="ru-RU"/>
              </w:rPr>
              <w:t>тыс. рублей;</w:t>
            </w:r>
          </w:p>
          <w:p w14:paraId="285355C3" w14:textId="731960D0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F17810" w:rsidRPr="00AE0F0E">
              <w:rPr>
                <w:kern w:val="2"/>
                <w:sz w:val="28"/>
                <w:szCs w:val="28"/>
                <w:lang w:eastAsia="ru-RU"/>
              </w:rPr>
              <w:t xml:space="preserve"> 3 266,1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200DEAD7" w14:textId="357F7151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318,0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50F6FB24" w14:textId="0EA5EAD8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500,0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2E0D8765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 1 671,3 тыс. рублей;</w:t>
            </w:r>
          </w:p>
          <w:p w14:paraId="580FF612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 1 671,3 тыс. рублей;</w:t>
            </w:r>
          </w:p>
          <w:p w14:paraId="775FFC35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 1 671,3 тыс. рублей;</w:t>
            </w:r>
          </w:p>
          <w:p w14:paraId="385B7E22" w14:textId="77777777" w:rsidR="007645D2" w:rsidRPr="00AE0F0E" w:rsidRDefault="007645D2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</w:t>
            </w:r>
            <w:r w:rsidR="00C72B9C" w:rsidRPr="00AE0F0E">
              <w:rPr>
                <w:kern w:val="2"/>
                <w:sz w:val="28"/>
                <w:szCs w:val="28"/>
                <w:lang w:eastAsia="ru-RU"/>
              </w:rPr>
              <w:t>030 году – 1 671,3 тыс. рублей.</w:t>
            </w:r>
          </w:p>
          <w:p w14:paraId="2902A203" w14:textId="77777777" w:rsidR="00C72B9C" w:rsidRPr="00AE0F0E" w:rsidRDefault="00C72B9C" w:rsidP="007645D2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  <w:tr w:rsidR="00773539" w:rsidRPr="00AE0F0E" w14:paraId="40351A10" w14:textId="77777777" w:rsidTr="00CF5F77">
        <w:tc>
          <w:tcPr>
            <w:tcW w:w="1962" w:type="dxa"/>
            <w:hideMark/>
          </w:tcPr>
          <w:p w14:paraId="6B17E8B5" w14:textId="77777777" w:rsidR="007645D2" w:rsidRPr="00AE0F0E" w:rsidRDefault="007645D2" w:rsidP="007645D2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 1</w:t>
            </w:r>
          </w:p>
        </w:tc>
        <w:tc>
          <w:tcPr>
            <w:tcW w:w="277" w:type="dxa"/>
            <w:hideMark/>
          </w:tcPr>
          <w:p w14:paraId="0F47608B" w14:textId="77777777" w:rsidR="007645D2" w:rsidRPr="00AE0F0E" w:rsidRDefault="007645D2" w:rsidP="007645D2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404F607B" w14:textId="77777777" w:rsidR="007645D2" w:rsidRPr="00AE0F0E" w:rsidRDefault="007645D2" w:rsidP="001725F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повышение </w:t>
            </w:r>
            <w:r w:rsidR="001725F7" w:rsidRPr="00AE0F0E">
              <w:rPr>
                <w:kern w:val="2"/>
                <w:sz w:val="28"/>
                <w:szCs w:val="28"/>
                <w:lang w:eastAsia="ru-RU"/>
              </w:rPr>
              <w:t>эффективного управления многоквартирными домами.</w:t>
            </w:r>
          </w:p>
        </w:tc>
      </w:tr>
    </w:tbl>
    <w:p w14:paraId="5035A750" w14:textId="77777777" w:rsidR="009F0F97" w:rsidRPr="00AE0F0E" w:rsidRDefault="009F0F97" w:rsidP="001725F7">
      <w:pPr>
        <w:suppressAutoHyphens w:val="0"/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</w:p>
    <w:p w14:paraId="35607730" w14:textId="77777777" w:rsidR="009F0F97" w:rsidRPr="00AE0F0E" w:rsidRDefault="009F0F97" w:rsidP="009F0F97">
      <w:pPr>
        <w:suppressAutoHyphens w:val="0"/>
        <w:autoSpaceDE w:val="0"/>
        <w:autoSpaceDN w:val="0"/>
        <w:adjustRightInd w:val="0"/>
        <w:jc w:val="center"/>
        <w:rPr>
          <w:kern w:val="2"/>
          <w:sz w:val="28"/>
          <w:szCs w:val="28"/>
          <w:lang w:eastAsia="ru-RU"/>
        </w:rPr>
      </w:pPr>
      <w:r w:rsidRPr="00AE0F0E">
        <w:rPr>
          <w:caps/>
          <w:kern w:val="2"/>
          <w:sz w:val="28"/>
          <w:szCs w:val="28"/>
          <w:lang w:eastAsia="ru-RU"/>
        </w:rPr>
        <w:t>П</w:t>
      </w:r>
      <w:r w:rsidRPr="00AE0F0E">
        <w:rPr>
          <w:kern w:val="2"/>
          <w:sz w:val="28"/>
          <w:szCs w:val="28"/>
          <w:lang w:eastAsia="ru-RU"/>
        </w:rPr>
        <w:t>аспорт подпрограммы</w:t>
      </w:r>
      <w:r w:rsidR="00456650" w:rsidRPr="00AE0F0E">
        <w:rPr>
          <w:kern w:val="2"/>
          <w:sz w:val="28"/>
          <w:szCs w:val="28"/>
          <w:lang w:eastAsia="ru-RU"/>
        </w:rPr>
        <w:t xml:space="preserve"> 2</w:t>
      </w:r>
    </w:p>
    <w:p w14:paraId="50C93F15" w14:textId="77777777" w:rsidR="009F0F97" w:rsidRPr="00AE0F0E" w:rsidRDefault="009F0F97" w:rsidP="003C3937">
      <w:pPr>
        <w:suppressAutoHyphens w:val="0"/>
        <w:autoSpaceDE w:val="0"/>
        <w:autoSpaceDN w:val="0"/>
        <w:adjustRightInd w:val="0"/>
        <w:jc w:val="center"/>
        <w:rPr>
          <w:spacing w:val="-4"/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«Создание условий для </w:t>
      </w:r>
      <w:r w:rsidRPr="00AE0F0E">
        <w:rPr>
          <w:spacing w:val="-4"/>
          <w:kern w:val="2"/>
          <w:sz w:val="28"/>
          <w:szCs w:val="28"/>
          <w:lang w:eastAsia="ru-RU"/>
        </w:rPr>
        <w:t xml:space="preserve">обеспечения </w:t>
      </w:r>
      <w:r w:rsidR="003C3937" w:rsidRPr="00AE0F0E">
        <w:rPr>
          <w:spacing w:val="-4"/>
          <w:kern w:val="2"/>
          <w:sz w:val="28"/>
          <w:szCs w:val="28"/>
          <w:lang w:eastAsia="ru-RU"/>
        </w:rPr>
        <w:t>качественными жилищно-коммунальными</w:t>
      </w:r>
      <w:r w:rsidRPr="00AE0F0E">
        <w:rPr>
          <w:spacing w:val="-4"/>
          <w:kern w:val="2"/>
          <w:sz w:val="28"/>
          <w:szCs w:val="28"/>
          <w:lang w:eastAsia="ru-RU"/>
        </w:rPr>
        <w:t xml:space="preserve"> услуг</w:t>
      </w:r>
      <w:r w:rsidR="003C3937" w:rsidRPr="00AE0F0E">
        <w:rPr>
          <w:spacing w:val="-4"/>
          <w:kern w:val="2"/>
          <w:sz w:val="28"/>
          <w:szCs w:val="28"/>
          <w:lang w:eastAsia="ru-RU"/>
        </w:rPr>
        <w:t>ами населения</w:t>
      </w:r>
      <w:r w:rsidRPr="00AE0F0E">
        <w:rPr>
          <w:spacing w:val="-4"/>
          <w:kern w:val="2"/>
          <w:sz w:val="28"/>
          <w:szCs w:val="28"/>
          <w:lang w:eastAsia="ru-RU"/>
        </w:rPr>
        <w:t xml:space="preserve"> Белокалитвинского городского поселения»</w:t>
      </w:r>
    </w:p>
    <w:p w14:paraId="5385EFE1" w14:textId="77777777" w:rsidR="009F0F97" w:rsidRPr="00AE0F0E" w:rsidRDefault="009F0F97" w:rsidP="009F0F97">
      <w:pPr>
        <w:suppressAutoHyphens w:val="0"/>
        <w:autoSpaceDE w:val="0"/>
        <w:autoSpaceDN w:val="0"/>
        <w:adjustRightInd w:val="0"/>
        <w:jc w:val="center"/>
        <w:rPr>
          <w:bCs/>
          <w:kern w:val="2"/>
          <w:sz w:val="28"/>
          <w:szCs w:val="28"/>
          <w:lang w:eastAsia="ru-RU"/>
        </w:rPr>
      </w:pPr>
    </w:p>
    <w:tbl>
      <w:tblPr>
        <w:tblpPr w:leftFromText="180" w:rightFromText="180" w:vertAnchor="text" w:tblpXSpec="right" w:tblpY="1"/>
        <w:tblOverlap w:val="never"/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2"/>
        <w:gridCol w:w="277"/>
        <w:gridCol w:w="7231"/>
      </w:tblGrid>
      <w:tr w:rsidR="00773539" w:rsidRPr="00AE0F0E" w14:paraId="1C3711B8" w14:textId="77777777" w:rsidTr="002650DC">
        <w:tc>
          <w:tcPr>
            <w:tcW w:w="1962" w:type="dxa"/>
            <w:hideMark/>
          </w:tcPr>
          <w:p w14:paraId="5450701E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Наименование подпрограммы </w:t>
            </w:r>
          </w:p>
        </w:tc>
        <w:tc>
          <w:tcPr>
            <w:tcW w:w="277" w:type="dxa"/>
            <w:hideMark/>
          </w:tcPr>
          <w:p w14:paraId="2CE9FF86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27FC7C3E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подпрограмма «</w:t>
            </w:r>
            <w:r w:rsidR="003C3937" w:rsidRPr="00AE0F0E">
              <w:rPr>
                <w:kern w:val="2"/>
                <w:sz w:val="28"/>
                <w:szCs w:val="28"/>
                <w:lang w:eastAsia="ru-RU"/>
              </w:rPr>
              <w:t xml:space="preserve"> Создание условий для </w:t>
            </w:r>
            <w:r w:rsidR="003C3937"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обеспечения качественными жилищно-коммунальными услугами населения Белокалитвинского городского поселения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» (далее – также подпрограмма 2)</w:t>
            </w:r>
          </w:p>
        </w:tc>
      </w:tr>
      <w:tr w:rsidR="00773539" w:rsidRPr="00AE0F0E" w14:paraId="39001FC8" w14:textId="77777777" w:rsidTr="002650DC">
        <w:tc>
          <w:tcPr>
            <w:tcW w:w="1962" w:type="dxa"/>
            <w:hideMark/>
          </w:tcPr>
          <w:p w14:paraId="07AF865B" w14:textId="77777777" w:rsidR="009F0F97" w:rsidRPr="00AE0F0E" w:rsidRDefault="002650DC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Исполнитель подпрограммы</w:t>
            </w:r>
            <w:proofErr w:type="gramStart"/>
            <w:r w:rsidR="009F0F97" w:rsidRPr="00AE0F0E">
              <w:rPr>
                <w:kern w:val="2"/>
                <w:sz w:val="28"/>
                <w:szCs w:val="28"/>
                <w:lang w:eastAsia="ru-RU"/>
              </w:rPr>
              <w:t>2</w:t>
            </w:r>
            <w:proofErr w:type="gramEnd"/>
          </w:p>
        </w:tc>
        <w:tc>
          <w:tcPr>
            <w:tcW w:w="277" w:type="dxa"/>
            <w:hideMark/>
          </w:tcPr>
          <w:p w14:paraId="73C2019C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74C4B27B" w14:textId="77777777" w:rsidR="009F0F97" w:rsidRPr="00AE0F0E" w:rsidRDefault="001725F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</w:tc>
      </w:tr>
      <w:tr w:rsidR="00773539" w:rsidRPr="00AE0F0E" w14:paraId="4D6495EB" w14:textId="77777777" w:rsidTr="002650DC">
        <w:tc>
          <w:tcPr>
            <w:tcW w:w="1962" w:type="dxa"/>
            <w:hideMark/>
          </w:tcPr>
          <w:p w14:paraId="54D00250" w14:textId="77777777" w:rsidR="009F0F97" w:rsidRPr="00AE0F0E" w:rsidRDefault="002650DC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Участники подпрограммы</w:t>
            </w:r>
            <w:proofErr w:type="gramStart"/>
            <w:r w:rsidR="009F0F97" w:rsidRPr="00AE0F0E">
              <w:rPr>
                <w:kern w:val="2"/>
                <w:sz w:val="28"/>
                <w:szCs w:val="28"/>
                <w:lang w:eastAsia="ru-RU"/>
              </w:rPr>
              <w:t>2</w:t>
            </w:r>
            <w:proofErr w:type="gramEnd"/>
          </w:p>
        </w:tc>
        <w:tc>
          <w:tcPr>
            <w:tcW w:w="277" w:type="dxa"/>
            <w:hideMark/>
          </w:tcPr>
          <w:p w14:paraId="4AF59BEA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4B6B4C94" w14:textId="77777777" w:rsidR="009F0F97" w:rsidRPr="00AE0F0E" w:rsidRDefault="009F0F97" w:rsidP="009F0F97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Администрация Белокалитвинского городского поселения;</w:t>
            </w:r>
          </w:p>
          <w:p w14:paraId="6E65AB2B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  <w:tr w:rsidR="00773539" w:rsidRPr="00AE0F0E" w14:paraId="5798F541" w14:textId="77777777" w:rsidTr="002650DC">
        <w:tc>
          <w:tcPr>
            <w:tcW w:w="1962" w:type="dxa"/>
            <w:hideMark/>
          </w:tcPr>
          <w:p w14:paraId="26D8379B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Программно-ц</w:t>
            </w:r>
            <w:r w:rsidR="002650DC" w:rsidRPr="00AE0F0E">
              <w:rPr>
                <w:kern w:val="2"/>
                <w:sz w:val="28"/>
                <w:szCs w:val="28"/>
                <w:lang w:eastAsia="ru-RU"/>
              </w:rPr>
              <w:t>елевые инструменты подпрограммы</w:t>
            </w:r>
            <w:proofErr w:type="gramStart"/>
            <w:r w:rsidRPr="00AE0F0E">
              <w:rPr>
                <w:kern w:val="2"/>
                <w:sz w:val="28"/>
                <w:szCs w:val="28"/>
                <w:lang w:eastAsia="ru-RU"/>
              </w:rPr>
              <w:t>2</w:t>
            </w:r>
            <w:proofErr w:type="gramEnd"/>
          </w:p>
        </w:tc>
        <w:tc>
          <w:tcPr>
            <w:tcW w:w="277" w:type="dxa"/>
            <w:hideMark/>
          </w:tcPr>
          <w:p w14:paraId="4FDA09FA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7ABD9F66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773539" w:rsidRPr="00AE0F0E" w14:paraId="1E93984D" w14:textId="77777777" w:rsidTr="002650DC">
        <w:tc>
          <w:tcPr>
            <w:tcW w:w="1962" w:type="dxa"/>
            <w:hideMark/>
          </w:tcPr>
          <w:p w14:paraId="2205995B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Цель подпрограммы 2</w:t>
            </w:r>
          </w:p>
        </w:tc>
        <w:tc>
          <w:tcPr>
            <w:tcW w:w="277" w:type="dxa"/>
            <w:hideMark/>
          </w:tcPr>
          <w:p w14:paraId="4BD8EA43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5B9FDAA3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повышение эффективности, качества и надежности поставок коммунальных ресурсов на территории Белокалитвинского городского поселения</w:t>
            </w:r>
          </w:p>
        </w:tc>
      </w:tr>
      <w:tr w:rsidR="00773539" w:rsidRPr="00AE0F0E" w14:paraId="312D9613" w14:textId="77777777" w:rsidTr="002650DC">
        <w:tc>
          <w:tcPr>
            <w:tcW w:w="1962" w:type="dxa"/>
            <w:hideMark/>
          </w:tcPr>
          <w:p w14:paraId="1F4689D5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Задачи подпрограммы 2</w:t>
            </w:r>
          </w:p>
        </w:tc>
        <w:tc>
          <w:tcPr>
            <w:tcW w:w="277" w:type="dxa"/>
            <w:hideMark/>
          </w:tcPr>
          <w:p w14:paraId="70226B45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737A2D6D" w14:textId="77777777" w:rsidR="009F0F97" w:rsidRPr="00AE0F0E" w:rsidRDefault="001725F7" w:rsidP="009F0F97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содержание объектов коммунальной инфраструктуры, реализация инвестиционных проектов водопроводно-канализационного хозяйства и объектов теплоэнергетики.</w:t>
            </w:r>
            <w:r w:rsidR="009F0F97" w:rsidRPr="00AE0F0E">
              <w:rPr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73539" w:rsidRPr="00AE0F0E" w14:paraId="734CEEF4" w14:textId="77777777" w:rsidTr="002650DC">
        <w:tc>
          <w:tcPr>
            <w:tcW w:w="1962" w:type="dxa"/>
            <w:hideMark/>
          </w:tcPr>
          <w:p w14:paraId="3CE32AE6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Целевые показатели подпрограммы 2</w:t>
            </w:r>
          </w:p>
        </w:tc>
        <w:tc>
          <w:tcPr>
            <w:tcW w:w="277" w:type="dxa"/>
            <w:hideMark/>
          </w:tcPr>
          <w:p w14:paraId="71F184C8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597FD495" w14:textId="77777777" w:rsidR="009F0F97" w:rsidRPr="00AE0F0E" w:rsidRDefault="009F0F97" w:rsidP="002650DC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доля сточных вод, очищенных до нормативных значений, в общем объеме сточных вод, пропущенных через очистные сооружения;</w:t>
            </w:r>
          </w:p>
          <w:p w14:paraId="180B2F93" w14:textId="77777777" w:rsidR="00977C58" w:rsidRPr="00AE0F0E" w:rsidRDefault="00977C58" w:rsidP="002650DC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количество аварий в сфере ЖКХ;</w:t>
            </w:r>
          </w:p>
          <w:p w14:paraId="002CCCE9" w14:textId="77777777" w:rsidR="009F0F97" w:rsidRPr="00AE0F0E" w:rsidRDefault="009F0F97" w:rsidP="002650DC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доля потерь тепловой энергии в суммарном объеме отпуска тепловой энергии;</w:t>
            </w:r>
          </w:p>
          <w:p w14:paraId="51BDA417" w14:textId="77777777" w:rsidR="009F0F97" w:rsidRPr="00AE0F0E" w:rsidRDefault="00977C58" w:rsidP="002650D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lastRenderedPageBreak/>
              <w:t>количество многокварти</w:t>
            </w:r>
            <w:r w:rsidR="003613C1" w:rsidRPr="00AE0F0E">
              <w:rPr>
                <w:sz w:val="28"/>
                <w:szCs w:val="28"/>
                <w:lang w:eastAsia="ru-RU"/>
              </w:rPr>
              <w:t>р</w:t>
            </w:r>
            <w:r w:rsidRPr="00AE0F0E">
              <w:rPr>
                <w:sz w:val="28"/>
                <w:szCs w:val="28"/>
                <w:lang w:eastAsia="ru-RU"/>
              </w:rPr>
              <w:t>ных домов, для которых обеспечена эксплуатационная надежность.</w:t>
            </w:r>
          </w:p>
        </w:tc>
      </w:tr>
      <w:tr w:rsidR="00773539" w:rsidRPr="00AE0F0E" w14:paraId="40C270F7" w14:textId="77777777" w:rsidTr="002650DC">
        <w:tc>
          <w:tcPr>
            <w:tcW w:w="1962" w:type="dxa"/>
          </w:tcPr>
          <w:p w14:paraId="697804BE" w14:textId="77777777" w:rsidR="009F0F97" w:rsidRPr="00AE0F0E" w:rsidRDefault="009F0F97" w:rsidP="002650DC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 xml:space="preserve">Этапы </w:t>
            </w:r>
            <w:r w:rsidR="002650DC" w:rsidRPr="00AE0F0E">
              <w:rPr>
                <w:kern w:val="2"/>
                <w:sz w:val="28"/>
                <w:szCs w:val="28"/>
                <w:lang w:eastAsia="ru-RU"/>
              </w:rPr>
              <w:t>и сроки реализации подпрограммы</w:t>
            </w:r>
            <w:r w:rsidR="00EE2B85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2650DC" w:rsidRPr="00AE0F0E">
              <w:rPr>
                <w:kern w:val="2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77" w:type="dxa"/>
            <w:hideMark/>
          </w:tcPr>
          <w:p w14:paraId="3C5AE1D6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</w:tcPr>
          <w:p w14:paraId="0596AF67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2019 – 2030 годы.</w:t>
            </w:r>
          </w:p>
          <w:p w14:paraId="00D3C209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Этапы реализации подпрограммы 2 не выделяются</w:t>
            </w:r>
          </w:p>
          <w:p w14:paraId="56C78EE9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773539" w:rsidRPr="00AE0F0E" w14:paraId="0D5196FF" w14:textId="77777777" w:rsidTr="002650DC">
        <w:tc>
          <w:tcPr>
            <w:tcW w:w="1962" w:type="dxa"/>
            <w:hideMark/>
          </w:tcPr>
          <w:p w14:paraId="7E747D62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Ресурсное обеспечение подпрограммы 2</w:t>
            </w:r>
          </w:p>
        </w:tc>
        <w:tc>
          <w:tcPr>
            <w:tcW w:w="277" w:type="dxa"/>
            <w:hideMark/>
          </w:tcPr>
          <w:p w14:paraId="55FB07A5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1A612647" w14:textId="10A4C12B" w:rsidR="009F0F97" w:rsidRPr="00AE0F0E" w:rsidRDefault="00AE0F0E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505 095,1</w:t>
            </w:r>
            <w:r w:rsidR="0001369C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 xml:space="preserve">тыс. рублей, в том числе: </w:t>
            </w:r>
          </w:p>
          <w:p w14:paraId="1C062366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>60 465,7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3288BCF9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977C58" w:rsidRPr="00AE0F0E">
              <w:rPr>
                <w:kern w:val="2"/>
                <w:sz w:val="28"/>
                <w:szCs w:val="28"/>
                <w:lang w:eastAsia="ru-RU"/>
              </w:rPr>
              <w:t>45</w:t>
            </w:r>
            <w:r w:rsidR="00E54762" w:rsidRPr="00AE0F0E">
              <w:rPr>
                <w:kern w:val="2"/>
                <w:sz w:val="28"/>
                <w:szCs w:val="28"/>
                <w:lang w:eastAsia="ru-RU"/>
              </w:rPr>
              <w:t> 650,5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42C669C8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3C3937" w:rsidRPr="00AE0F0E">
              <w:rPr>
                <w:kern w:val="2"/>
                <w:sz w:val="28"/>
                <w:szCs w:val="28"/>
                <w:lang w:eastAsia="ru-RU"/>
              </w:rPr>
              <w:t>45 053,4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50D508E1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5C443D" w:rsidRPr="00AE0F0E">
              <w:rPr>
                <w:kern w:val="2"/>
                <w:sz w:val="28"/>
                <w:szCs w:val="28"/>
                <w:lang w:eastAsia="ru-RU"/>
              </w:rPr>
              <w:t>81 167,2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7C276CF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967257" w:rsidRPr="00AE0F0E">
              <w:rPr>
                <w:kern w:val="2"/>
                <w:sz w:val="28"/>
                <w:szCs w:val="28"/>
                <w:lang w:eastAsia="ru-RU"/>
              </w:rPr>
              <w:t>82 044,3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A54993A" w14:textId="37B67851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F17810" w:rsidRPr="00AE0F0E">
              <w:rPr>
                <w:kern w:val="2"/>
                <w:sz w:val="28"/>
                <w:szCs w:val="28"/>
                <w:lang w:eastAsia="ru-RU"/>
              </w:rPr>
              <w:t>101 568,5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3A86F820" w14:textId="07D3B952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2025 году</w:t>
            </w:r>
            <w:r w:rsidR="00954592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F17810" w:rsidRPr="00AE0F0E">
              <w:rPr>
                <w:kern w:val="2"/>
                <w:sz w:val="28"/>
                <w:szCs w:val="28"/>
                <w:lang w:eastAsia="ru-RU"/>
              </w:rPr>
              <w:t xml:space="preserve">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44 723,5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66E9A3FD" w14:textId="78CEF8C4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44 422,0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2C44FBE0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6D7F877B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507D61FC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7524D464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20F4E3FC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том числе:</w:t>
            </w:r>
          </w:p>
          <w:p w14:paraId="6DDB0480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spacing w:val="-2"/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pacing w:val="-2"/>
                <w:kern w:val="2"/>
                <w:sz w:val="28"/>
                <w:szCs w:val="28"/>
                <w:lang w:eastAsia="ru-RU"/>
              </w:rPr>
              <w:t xml:space="preserve">за счет средств федерального бюджета – 0,0 тыс. рублей, в том числе: </w:t>
            </w:r>
          </w:p>
          <w:p w14:paraId="0648870F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2019 году – 0,0 тыс. рублей;</w:t>
            </w:r>
          </w:p>
          <w:p w14:paraId="2771F4EF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2020 году – 0,0 тыс. рублей;</w:t>
            </w:r>
          </w:p>
          <w:p w14:paraId="59CE4E4A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2021 году – 0,0 тыс. рублей;</w:t>
            </w:r>
          </w:p>
          <w:p w14:paraId="5A9E4213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2022 году – 0,0 тыс. рублей;</w:t>
            </w:r>
          </w:p>
          <w:p w14:paraId="0459C0E7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2023 году – 0,0 тыс. рублей;</w:t>
            </w:r>
          </w:p>
          <w:p w14:paraId="024A03E9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2024 году – 0,0 тыс. рублей;</w:t>
            </w:r>
          </w:p>
          <w:p w14:paraId="6C84B8A4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2025 году – 0,0 тыс. рублей;</w:t>
            </w:r>
          </w:p>
          <w:p w14:paraId="3AAC51DC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2026 году – 0,0 тыс. рублей;</w:t>
            </w:r>
          </w:p>
          <w:p w14:paraId="7FCD2D13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 0,0 тыс. рублей;</w:t>
            </w:r>
          </w:p>
          <w:p w14:paraId="7D472F07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 0,0 тыс. рублей;</w:t>
            </w:r>
          </w:p>
          <w:p w14:paraId="2EE42CEF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 0,0 тыс. рублей;</w:t>
            </w:r>
          </w:p>
          <w:p w14:paraId="029C9D60" w14:textId="77777777" w:rsidR="00EE2B85" w:rsidRPr="00AE0F0E" w:rsidRDefault="00EE2B85" w:rsidP="00EE2B85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 0,0 тыс. рублей;</w:t>
            </w:r>
          </w:p>
          <w:p w14:paraId="4D4E2977" w14:textId="1471205D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за счет средств областного бюджета –</w:t>
            </w:r>
            <w:r w:rsidR="0074419E" w:rsidRPr="00AE0F0E">
              <w:rPr>
                <w:spacing w:val="-4"/>
                <w:kern w:val="2"/>
                <w:sz w:val="28"/>
                <w:szCs w:val="28"/>
                <w:lang w:eastAsia="ru-RU"/>
              </w:rPr>
              <w:t xml:space="preserve"> </w:t>
            </w:r>
            <w:r w:rsidR="00022F11"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469 908,1</w:t>
            </w:r>
            <w:r w:rsidR="00D41BF4" w:rsidRPr="00AE0F0E">
              <w:rPr>
                <w:spacing w:val="-4"/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тыс. рублей,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в том числе: </w:t>
            </w:r>
          </w:p>
          <w:p w14:paraId="4A999FE9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2019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954592" w:rsidRPr="00AE0F0E">
              <w:rPr>
                <w:kern w:val="2"/>
                <w:sz w:val="28"/>
                <w:szCs w:val="28"/>
                <w:lang w:eastAsia="ru-RU"/>
              </w:rPr>
              <w:t>55 947,8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тыс. рублей;</w:t>
            </w:r>
          </w:p>
          <w:p w14:paraId="02988AC9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E54762" w:rsidRPr="00AE0F0E">
              <w:rPr>
                <w:kern w:val="2"/>
                <w:sz w:val="28"/>
                <w:szCs w:val="28"/>
                <w:lang w:eastAsia="ru-RU"/>
              </w:rPr>
              <w:t>39 926,6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3110EC08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2021 году –</w:t>
            </w:r>
            <w:r w:rsidR="00053634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19271D" w:rsidRPr="00AE0F0E">
              <w:rPr>
                <w:kern w:val="2"/>
                <w:sz w:val="28"/>
                <w:szCs w:val="28"/>
                <w:lang w:eastAsia="ru-RU"/>
              </w:rPr>
              <w:t>37 892,9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тыс. рублей;</w:t>
            </w:r>
          </w:p>
          <w:p w14:paraId="713BAC6C" w14:textId="77777777" w:rsidR="009F0F97" w:rsidRPr="00AE0F0E" w:rsidRDefault="00053634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5C443D" w:rsidRPr="00AE0F0E">
              <w:rPr>
                <w:kern w:val="2"/>
                <w:sz w:val="28"/>
                <w:szCs w:val="28"/>
                <w:lang w:eastAsia="ru-RU"/>
              </w:rPr>
              <w:t>75 879,4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 xml:space="preserve">тыс. 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>рублей;</w:t>
            </w:r>
          </w:p>
          <w:p w14:paraId="1952A0F3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2023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744E43" w:rsidRPr="00AE0F0E">
              <w:rPr>
                <w:kern w:val="2"/>
                <w:sz w:val="28"/>
                <w:szCs w:val="28"/>
                <w:lang w:eastAsia="ru-RU"/>
              </w:rPr>
              <w:t>76 521,3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1F54B8B" w14:textId="4E82E511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022F11" w:rsidRPr="00AE0F0E">
              <w:rPr>
                <w:kern w:val="2"/>
                <w:sz w:val="28"/>
                <w:szCs w:val="28"/>
                <w:lang w:eastAsia="ru-RU"/>
              </w:rPr>
              <w:t>99 516,1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0A5FCEFE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2025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DC0639" w:rsidRPr="00AE0F0E">
              <w:rPr>
                <w:kern w:val="2"/>
                <w:sz w:val="28"/>
                <w:szCs w:val="28"/>
                <w:lang w:eastAsia="ru-RU"/>
              </w:rPr>
              <w:t>42 112,0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 xml:space="preserve"> тыс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. рублей;</w:t>
            </w:r>
          </w:p>
          <w:p w14:paraId="1894A24B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DC0639" w:rsidRPr="00AE0F0E">
              <w:rPr>
                <w:kern w:val="2"/>
                <w:sz w:val="28"/>
                <w:szCs w:val="28"/>
                <w:lang w:eastAsia="ru-RU"/>
              </w:rPr>
              <w:t>42 112,0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922DDAE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,0 тыс. рублей;</w:t>
            </w:r>
          </w:p>
          <w:p w14:paraId="699F2C28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,0 тыс. рублей;</w:t>
            </w:r>
          </w:p>
          <w:p w14:paraId="1A6DF378" w14:textId="77777777" w:rsidR="009F0F97" w:rsidRPr="00AE0F0E" w:rsidRDefault="0074419E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>,0  рублей;</w:t>
            </w:r>
          </w:p>
          <w:p w14:paraId="0721FC84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,0 тыс. рублей;</w:t>
            </w:r>
          </w:p>
          <w:p w14:paraId="3DE11717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за счет средств районного бюджета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6F4FA1" w:rsidRPr="00AE0F0E">
              <w:rPr>
                <w:kern w:val="2"/>
                <w:sz w:val="28"/>
                <w:szCs w:val="28"/>
                <w:lang w:eastAsia="ru-RU"/>
              </w:rPr>
              <w:t>9 015,3</w:t>
            </w:r>
            <w:r w:rsidR="00053634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тыс. рублей, в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 xml:space="preserve">том числе: </w:t>
            </w:r>
          </w:p>
          <w:p w14:paraId="7F3F9D9A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053634" w:rsidRPr="00AE0F0E">
              <w:rPr>
                <w:kern w:val="2"/>
                <w:sz w:val="28"/>
                <w:szCs w:val="28"/>
                <w:lang w:eastAsia="ru-RU"/>
              </w:rPr>
              <w:t>3 939,5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468E0B64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053634" w:rsidRPr="00AE0F0E">
              <w:rPr>
                <w:kern w:val="2"/>
                <w:sz w:val="28"/>
                <w:szCs w:val="28"/>
                <w:lang w:eastAsia="ru-RU"/>
              </w:rPr>
              <w:t>3 121,3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5257CB47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682EA2" w:rsidRPr="00AE0F0E">
              <w:rPr>
                <w:kern w:val="2"/>
                <w:sz w:val="28"/>
                <w:szCs w:val="28"/>
                <w:lang w:eastAsia="ru-RU"/>
              </w:rPr>
              <w:t>1 954,5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0D1E355E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2022 году –</w:t>
            </w:r>
            <w:r w:rsidR="00053634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8B167C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5AF21111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2023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385A2AE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08BE9719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2025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2B7622B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203DB50F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7A57C515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4309F28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285683FF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B10A81" w:rsidRPr="00AE0F0E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1A128589" w14:textId="7A03382C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за счет средств местных бюджетов 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26 171,7</w:t>
            </w:r>
            <w:r w:rsidR="003C3937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тыс. рублей, в том числе: </w:t>
            </w:r>
          </w:p>
          <w:p w14:paraId="53999F93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74419E" w:rsidRPr="00AE0F0E">
              <w:rPr>
                <w:kern w:val="2"/>
                <w:sz w:val="28"/>
                <w:szCs w:val="28"/>
                <w:lang w:eastAsia="ru-RU"/>
              </w:rPr>
              <w:t>578,4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478BBD31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977C58" w:rsidRPr="00AE0F0E">
              <w:rPr>
                <w:kern w:val="2"/>
                <w:sz w:val="28"/>
                <w:szCs w:val="28"/>
                <w:lang w:eastAsia="ru-RU"/>
              </w:rPr>
              <w:t>2</w:t>
            </w:r>
            <w:r w:rsidR="00E54762" w:rsidRPr="00AE0F0E">
              <w:rPr>
                <w:kern w:val="2"/>
                <w:sz w:val="28"/>
                <w:szCs w:val="28"/>
                <w:lang w:eastAsia="ru-RU"/>
              </w:rPr>
              <w:t> 602,6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56E5E521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3C3937" w:rsidRPr="00AE0F0E">
              <w:rPr>
                <w:kern w:val="2"/>
                <w:sz w:val="28"/>
                <w:szCs w:val="28"/>
                <w:lang w:eastAsia="ru-RU"/>
              </w:rPr>
              <w:t>5 206,0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4C940525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32701C" w:rsidRPr="00AE0F0E">
              <w:rPr>
                <w:kern w:val="2"/>
                <w:sz w:val="28"/>
                <w:szCs w:val="28"/>
                <w:lang w:eastAsia="ru-RU"/>
              </w:rPr>
              <w:t>5 2</w:t>
            </w:r>
            <w:r w:rsidR="005C443D" w:rsidRPr="00AE0F0E">
              <w:rPr>
                <w:kern w:val="2"/>
                <w:sz w:val="28"/>
                <w:szCs w:val="28"/>
                <w:lang w:eastAsia="ru-RU"/>
              </w:rPr>
              <w:t>8</w:t>
            </w:r>
            <w:r w:rsidR="0032701C" w:rsidRPr="00AE0F0E">
              <w:rPr>
                <w:kern w:val="2"/>
                <w:sz w:val="28"/>
                <w:szCs w:val="28"/>
                <w:lang w:eastAsia="ru-RU"/>
              </w:rPr>
              <w:t>7,8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65963455" w14:textId="77777777" w:rsidR="009F0F97" w:rsidRPr="00AE0F0E" w:rsidRDefault="00DD31DB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967257" w:rsidRPr="00AE0F0E">
              <w:rPr>
                <w:kern w:val="2"/>
                <w:sz w:val="28"/>
                <w:szCs w:val="28"/>
                <w:lang w:eastAsia="ru-RU"/>
              </w:rPr>
              <w:t>5 523,0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4E627D31" w14:textId="504C8EA0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022F11" w:rsidRPr="00AE0F0E">
              <w:rPr>
                <w:kern w:val="2"/>
                <w:sz w:val="28"/>
                <w:szCs w:val="28"/>
                <w:lang w:eastAsia="ru-RU"/>
              </w:rPr>
              <w:t>2</w:t>
            </w:r>
            <w:r w:rsidR="00F17810" w:rsidRPr="00AE0F0E">
              <w:rPr>
                <w:kern w:val="2"/>
                <w:sz w:val="28"/>
                <w:szCs w:val="28"/>
                <w:lang w:eastAsia="ru-RU"/>
              </w:rPr>
              <w:t> 052,4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33699240" w14:textId="4FA8C021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2 611,5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741C65BB" w14:textId="73DA60D1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AE0F0E" w:rsidRPr="00AE0F0E">
              <w:rPr>
                <w:kern w:val="2"/>
                <w:sz w:val="28"/>
                <w:szCs w:val="28"/>
                <w:lang w:eastAsia="ru-RU"/>
              </w:rPr>
              <w:t>2 310,0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14:paraId="0077B7E4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 0,0 тыс. рублей;</w:t>
            </w:r>
          </w:p>
          <w:p w14:paraId="0BD64A2C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 0,0 тыс. рублей;</w:t>
            </w:r>
          </w:p>
          <w:p w14:paraId="36E83122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 0,0 тыс. рублей;</w:t>
            </w:r>
          </w:p>
          <w:p w14:paraId="04B1BEB5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 0,0 тыс. рублей</w:t>
            </w:r>
            <w:r w:rsidR="00C72B9C" w:rsidRPr="00AE0F0E">
              <w:rPr>
                <w:kern w:val="2"/>
                <w:sz w:val="28"/>
                <w:szCs w:val="28"/>
                <w:lang w:eastAsia="ru-RU"/>
              </w:rPr>
              <w:t>.</w:t>
            </w:r>
          </w:p>
          <w:p w14:paraId="31EDDD5A" w14:textId="77777777" w:rsidR="00C72B9C" w:rsidRPr="00AE0F0E" w:rsidRDefault="00C72B9C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</w:tbl>
    <w:p w14:paraId="0E1A6B30" w14:textId="77777777" w:rsidR="00514254" w:rsidRPr="00AE0F0E" w:rsidRDefault="00514254" w:rsidP="00514254">
      <w:pPr>
        <w:rPr>
          <w:vanish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2"/>
        <w:gridCol w:w="277"/>
        <w:gridCol w:w="7231"/>
      </w:tblGrid>
      <w:tr w:rsidR="00F20014" w:rsidRPr="00AE0F0E" w14:paraId="1DA97781" w14:textId="77777777" w:rsidTr="00F20014">
        <w:tc>
          <w:tcPr>
            <w:tcW w:w="1962" w:type="dxa"/>
            <w:hideMark/>
          </w:tcPr>
          <w:p w14:paraId="268ECCE8" w14:textId="77777777" w:rsidR="00F20014" w:rsidRPr="00AE0F0E" w:rsidRDefault="00F20014" w:rsidP="00514254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Ожидаемые результаты реализаци</w:t>
            </w:r>
            <w:r w:rsidR="002650DC" w:rsidRPr="00AE0F0E">
              <w:rPr>
                <w:kern w:val="2"/>
                <w:sz w:val="28"/>
                <w:szCs w:val="28"/>
                <w:lang w:eastAsia="ru-RU"/>
              </w:rPr>
              <w:t>и подпрограммы</w:t>
            </w:r>
            <w:r w:rsidR="00360D34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77" w:type="dxa"/>
            <w:hideMark/>
          </w:tcPr>
          <w:p w14:paraId="4F57AA29" w14:textId="77777777" w:rsidR="00F20014" w:rsidRPr="00AE0F0E" w:rsidRDefault="00F20014" w:rsidP="00514254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7127C47A" w14:textId="77777777" w:rsidR="00F20014" w:rsidRPr="00AE0F0E" w:rsidRDefault="00977C58" w:rsidP="00F20014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повышение</w:t>
            </w:r>
            <w:r w:rsidR="00F20014" w:rsidRPr="00AE0F0E">
              <w:rPr>
                <w:kern w:val="2"/>
                <w:sz w:val="28"/>
                <w:szCs w:val="28"/>
                <w:lang w:eastAsia="ru-RU"/>
              </w:rPr>
              <w:t xml:space="preserve"> эффективности, качества и надежности поставок коммунальных ресурсов на территории Белокалитвинского городского поселения </w:t>
            </w:r>
          </w:p>
        </w:tc>
      </w:tr>
    </w:tbl>
    <w:p w14:paraId="095A5B05" w14:textId="77777777" w:rsidR="002650DC" w:rsidRPr="00AE0F0E" w:rsidRDefault="002650DC" w:rsidP="00977C58">
      <w:pPr>
        <w:suppressAutoHyphens w:val="0"/>
        <w:jc w:val="center"/>
        <w:outlineLvl w:val="0"/>
        <w:rPr>
          <w:caps/>
          <w:kern w:val="2"/>
          <w:sz w:val="28"/>
          <w:szCs w:val="28"/>
          <w:lang w:eastAsia="ru-RU"/>
        </w:rPr>
      </w:pPr>
    </w:p>
    <w:p w14:paraId="6A628968" w14:textId="77777777" w:rsidR="009F0F97" w:rsidRPr="00AE0F0E" w:rsidRDefault="009F0F97" w:rsidP="00977C58">
      <w:pPr>
        <w:suppressAutoHyphens w:val="0"/>
        <w:jc w:val="center"/>
        <w:outlineLvl w:val="0"/>
        <w:rPr>
          <w:kern w:val="2"/>
          <w:sz w:val="28"/>
          <w:szCs w:val="28"/>
          <w:lang w:eastAsia="ru-RU"/>
        </w:rPr>
      </w:pPr>
      <w:r w:rsidRPr="00AE0F0E">
        <w:rPr>
          <w:caps/>
          <w:kern w:val="2"/>
          <w:sz w:val="28"/>
          <w:szCs w:val="28"/>
          <w:lang w:eastAsia="ru-RU"/>
        </w:rPr>
        <w:t>П</w:t>
      </w:r>
      <w:r w:rsidRPr="00AE0F0E">
        <w:rPr>
          <w:kern w:val="2"/>
          <w:sz w:val="28"/>
          <w:szCs w:val="28"/>
          <w:lang w:eastAsia="ru-RU"/>
        </w:rPr>
        <w:t>аспорт подпрограммы</w:t>
      </w:r>
      <w:r w:rsidR="002650DC" w:rsidRPr="00AE0F0E">
        <w:rPr>
          <w:kern w:val="2"/>
          <w:sz w:val="28"/>
          <w:szCs w:val="28"/>
          <w:lang w:eastAsia="ru-RU"/>
        </w:rPr>
        <w:t xml:space="preserve"> 3</w:t>
      </w:r>
    </w:p>
    <w:p w14:paraId="613E5CA1" w14:textId="77777777" w:rsidR="009F0F97" w:rsidRPr="00AE0F0E" w:rsidRDefault="009F0F97" w:rsidP="009F0F97">
      <w:pPr>
        <w:suppressAutoHyphens w:val="0"/>
        <w:jc w:val="center"/>
        <w:outlineLvl w:val="0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«Обеспечение реализации муниципальной программы»</w:t>
      </w:r>
    </w:p>
    <w:p w14:paraId="30748460" w14:textId="77777777" w:rsidR="009F0F97" w:rsidRPr="00AE0F0E" w:rsidRDefault="009F0F97" w:rsidP="009F0F97">
      <w:pPr>
        <w:suppressAutoHyphens w:val="0"/>
        <w:jc w:val="center"/>
        <w:outlineLvl w:val="0"/>
        <w:rPr>
          <w:kern w:val="2"/>
          <w:sz w:val="28"/>
          <w:szCs w:val="28"/>
          <w:lang w:eastAsia="ru-RU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2"/>
        <w:gridCol w:w="277"/>
        <w:gridCol w:w="7231"/>
      </w:tblGrid>
      <w:tr w:rsidR="00773539" w:rsidRPr="00AE0F0E" w14:paraId="3AF90BBF" w14:textId="77777777" w:rsidTr="002650DC">
        <w:tc>
          <w:tcPr>
            <w:tcW w:w="1962" w:type="dxa"/>
            <w:hideMark/>
          </w:tcPr>
          <w:p w14:paraId="01072255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277" w:type="dxa"/>
            <w:hideMark/>
          </w:tcPr>
          <w:p w14:paraId="09BCC6FD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2A2A7C8E" w14:textId="77777777" w:rsidR="009F0F97" w:rsidRPr="00AE0F0E" w:rsidRDefault="009F0F97" w:rsidP="007645D2">
            <w:pPr>
              <w:suppressAutoHyphens w:val="0"/>
              <w:jc w:val="both"/>
              <w:outlineLvl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подпрограмма «Обеспечение реализации муниципальной программы» (далее – также подпрограмма 3)</w:t>
            </w:r>
          </w:p>
        </w:tc>
      </w:tr>
      <w:tr w:rsidR="00773539" w:rsidRPr="00AE0F0E" w14:paraId="36E24C58" w14:textId="77777777" w:rsidTr="002650DC">
        <w:tc>
          <w:tcPr>
            <w:tcW w:w="1962" w:type="dxa"/>
            <w:hideMark/>
          </w:tcPr>
          <w:p w14:paraId="7F446A66" w14:textId="77777777" w:rsidR="009F0F97" w:rsidRPr="00AE0F0E" w:rsidRDefault="002650DC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Исполнитель подпрограммы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7" w:type="dxa"/>
            <w:hideMark/>
          </w:tcPr>
          <w:p w14:paraId="7EB2C2A3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2AE1E386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поселения</w:t>
            </w:r>
          </w:p>
        </w:tc>
      </w:tr>
      <w:tr w:rsidR="00773539" w:rsidRPr="00AE0F0E" w14:paraId="3E07074C" w14:textId="77777777" w:rsidTr="002650DC">
        <w:tc>
          <w:tcPr>
            <w:tcW w:w="1962" w:type="dxa"/>
            <w:hideMark/>
          </w:tcPr>
          <w:p w14:paraId="22979C72" w14:textId="77777777" w:rsidR="009F0F97" w:rsidRPr="00AE0F0E" w:rsidRDefault="002650DC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Участники подпрограммы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7" w:type="dxa"/>
            <w:hideMark/>
          </w:tcPr>
          <w:p w14:paraId="2D59780A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5C5EDB11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Администрация Белокалитвинского городского поселения</w:t>
            </w:r>
          </w:p>
        </w:tc>
      </w:tr>
      <w:tr w:rsidR="00773539" w:rsidRPr="00AE0F0E" w14:paraId="646438FF" w14:textId="77777777" w:rsidTr="002650DC">
        <w:tc>
          <w:tcPr>
            <w:tcW w:w="1962" w:type="dxa"/>
            <w:hideMark/>
          </w:tcPr>
          <w:p w14:paraId="2EAFCC92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Программно-ц</w:t>
            </w:r>
            <w:r w:rsidR="002650DC" w:rsidRPr="00AE0F0E">
              <w:rPr>
                <w:kern w:val="2"/>
                <w:sz w:val="28"/>
                <w:szCs w:val="28"/>
                <w:lang w:eastAsia="ru-RU"/>
              </w:rPr>
              <w:t>елевые инструменты подпрограммы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7" w:type="dxa"/>
            <w:hideMark/>
          </w:tcPr>
          <w:p w14:paraId="2947CE57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42C39627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773539" w:rsidRPr="00AE0F0E" w14:paraId="3218227B" w14:textId="77777777" w:rsidTr="002650DC">
        <w:tc>
          <w:tcPr>
            <w:tcW w:w="1962" w:type="dxa"/>
            <w:hideMark/>
          </w:tcPr>
          <w:p w14:paraId="73EB7EE0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lastRenderedPageBreak/>
              <w:t>Цель подпрограммы 3</w:t>
            </w:r>
          </w:p>
        </w:tc>
        <w:tc>
          <w:tcPr>
            <w:tcW w:w="277" w:type="dxa"/>
            <w:hideMark/>
          </w:tcPr>
          <w:p w14:paraId="2C6F5B53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470F540C" w14:textId="77777777" w:rsidR="009F0F97" w:rsidRPr="00AE0F0E" w:rsidRDefault="00977C58" w:rsidP="009F0F97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z w:val="28"/>
                <w:szCs w:val="28"/>
                <w:lang w:eastAsia="ru-RU"/>
              </w:rPr>
              <w:t>обеспечение эффективной деятельности Администрации Белокалитвинского городского поселения в сфере жилищно-коммунального хозяйства</w:t>
            </w:r>
          </w:p>
        </w:tc>
      </w:tr>
      <w:tr w:rsidR="00773539" w:rsidRPr="00AE0F0E" w14:paraId="3C32A054" w14:textId="77777777" w:rsidTr="002650DC">
        <w:tc>
          <w:tcPr>
            <w:tcW w:w="1962" w:type="dxa"/>
            <w:hideMark/>
          </w:tcPr>
          <w:p w14:paraId="62EFA585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Задача подпрограммы 3</w:t>
            </w:r>
          </w:p>
        </w:tc>
        <w:tc>
          <w:tcPr>
            <w:tcW w:w="277" w:type="dxa"/>
            <w:hideMark/>
          </w:tcPr>
          <w:p w14:paraId="1EADBB2E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09F2A1B7" w14:textId="77777777" w:rsidR="009F0F97" w:rsidRPr="00AE0F0E" w:rsidRDefault="009F0F97" w:rsidP="009F0F97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создание условий для повышения качества выполнения функций в сфере жилищно-коммунального хозяйства на территории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 Белокалитвинского городского поселения</w:t>
            </w:r>
          </w:p>
        </w:tc>
      </w:tr>
      <w:tr w:rsidR="00773539" w:rsidRPr="00AE0F0E" w14:paraId="5E38A110" w14:textId="77777777" w:rsidTr="002650DC">
        <w:tc>
          <w:tcPr>
            <w:tcW w:w="1962" w:type="dxa"/>
            <w:hideMark/>
          </w:tcPr>
          <w:p w14:paraId="7D3D8EDA" w14:textId="77777777" w:rsidR="009F0F97" w:rsidRPr="00AE0F0E" w:rsidRDefault="002650DC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Целевой показатель подпрограммы</w:t>
            </w:r>
            <w:r w:rsidR="009F0F97" w:rsidRPr="00AE0F0E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7" w:type="dxa"/>
            <w:hideMark/>
          </w:tcPr>
          <w:p w14:paraId="3D9E4751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7C22CDA8" w14:textId="77777777" w:rsidR="009F0F97" w:rsidRPr="00AE0F0E" w:rsidRDefault="009F0F97" w:rsidP="009F0F97">
            <w:pPr>
              <w:suppressAutoHyphens w:val="0"/>
              <w:jc w:val="both"/>
              <w:rPr>
                <w:spacing w:val="-4"/>
                <w:kern w:val="2"/>
                <w:sz w:val="28"/>
                <w:szCs w:val="28"/>
                <w:lang w:eastAsia="ru-RU"/>
              </w:rPr>
            </w:pPr>
            <w:r w:rsidRPr="00AE0F0E">
              <w:rPr>
                <w:spacing w:val="-4"/>
                <w:kern w:val="2"/>
                <w:sz w:val="28"/>
                <w:szCs w:val="28"/>
                <w:lang w:eastAsia="ru-RU"/>
              </w:rPr>
              <w:t>уровень экономии бюджетных средств по результатам размещения заказов для нужд Белокалитвинского городского поселения</w:t>
            </w:r>
          </w:p>
        </w:tc>
      </w:tr>
      <w:tr w:rsidR="00773539" w:rsidRPr="00AE0F0E" w14:paraId="77CCBF42" w14:textId="77777777" w:rsidTr="002650DC">
        <w:tc>
          <w:tcPr>
            <w:tcW w:w="1962" w:type="dxa"/>
            <w:hideMark/>
          </w:tcPr>
          <w:p w14:paraId="3D87C68B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 xml:space="preserve">Этапы и сроки </w:t>
            </w:r>
            <w:r w:rsidR="002650DC" w:rsidRPr="00AE0F0E">
              <w:rPr>
                <w:kern w:val="2"/>
                <w:sz w:val="28"/>
                <w:szCs w:val="28"/>
                <w:lang w:eastAsia="ru-RU"/>
              </w:rPr>
              <w:t>реализации подпрограммы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7" w:type="dxa"/>
            <w:hideMark/>
          </w:tcPr>
          <w:p w14:paraId="1CD89345" w14:textId="77777777" w:rsidR="009F0F97" w:rsidRPr="00AE0F0E" w:rsidRDefault="009F0F97" w:rsidP="009F0F97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</w:tcPr>
          <w:p w14:paraId="3B969090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2019 – 2030 годы.</w:t>
            </w:r>
          </w:p>
          <w:p w14:paraId="1A34BDA1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Этапы реализации подпрограммы 3 не выделяются</w:t>
            </w:r>
          </w:p>
          <w:p w14:paraId="745B90BE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773539" w:rsidRPr="00AE0F0E" w14:paraId="013D444C" w14:textId="77777777" w:rsidTr="002650DC">
        <w:tc>
          <w:tcPr>
            <w:tcW w:w="1962" w:type="dxa"/>
            <w:hideMark/>
          </w:tcPr>
          <w:p w14:paraId="04D23919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bCs/>
                <w:kern w:val="2"/>
                <w:sz w:val="28"/>
                <w:szCs w:val="28"/>
                <w:lang w:eastAsia="ru-RU"/>
              </w:rPr>
              <w:t xml:space="preserve">Ресурсное обеспечение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подпрограммы 3</w:t>
            </w:r>
          </w:p>
        </w:tc>
        <w:tc>
          <w:tcPr>
            <w:tcW w:w="277" w:type="dxa"/>
            <w:hideMark/>
          </w:tcPr>
          <w:p w14:paraId="0FE519C6" w14:textId="77777777" w:rsidR="009F0F97" w:rsidRPr="00AE0F0E" w:rsidRDefault="009F0F97" w:rsidP="009F0F97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631A826A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общий объем финансового обеспечения составляет 0,0 тыс. рублей,</w:t>
            </w:r>
          </w:p>
          <w:p w14:paraId="0B0A1346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том числе:</w:t>
            </w:r>
          </w:p>
          <w:p w14:paraId="1C921416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2019 году – 0,0 тыс. рублей;</w:t>
            </w:r>
          </w:p>
          <w:p w14:paraId="2B19578D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2020 году – 0,0 тыс. рублей;</w:t>
            </w:r>
          </w:p>
          <w:p w14:paraId="0640819C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2021 году –</w:t>
            </w:r>
            <w:r w:rsidR="00823CCB" w:rsidRPr="00AE0F0E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0,0 тыс. рублей;</w:t>
            </w:r>
          </w:p>
          <w:p w14:paraId="73B8F8CA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2022 году – 0,0 тыс. рублей;</w:t>
            </w:r>
          </w:p>
          <w:p w14:paraId="1A2D434A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2023 году – 0,0 тыс. рублей;</w:t>
            </w:r>
          </w:p>
          <w:p w14:paraId="557B228E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2024 году – 0,0 тыс. рублей;</w:t>
            </w:r>
          </w:p>
          <w:p w14:paraId="6FE99606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2025 году – 0,0 тыс. рублей;</w:t>
            </w:r>
          </w:p>
          <w:p w14:paraId="6F2D485B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2026 году – 0,0 тыс. рублей;</w:t>
            </w:r>
          </w:p>
          <w:p w14:paraId="373DC5B8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2027 году – 0,0 тыс. рублей;</w:t>
            </w:r>
          </w:p>
          <w:p w14:paraId="57D6E4A8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2028 году – 0,0 тыс. рублей;</w:t>
            </w:r>
          </w:p>
          <w:p w14:paraId="6A0EDF70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2029 году – 0,0 тыс. рублей;</w:t>
            </w:r>
          </w:p>
          <w:p w14:paraId="579EC6CB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в 2030 году – 0,0 тыс. рублей</w:t>
            </w:r>
          </w:p>
        </w:tc>
      </w:tr>
      <w:tr w:rsidR="009F0F97" w:rsidRPr="00AE0F0E" w14:paraId="58A19DB4" w14:textId="77777777" w:rsidTr="002650DC">
        <w:tc>
          <w:tcPr>
            <w:tcW w:w="1962" w:type="dxa"/>
            <w:hideMark/>
          </w:tcPr>
          <w:p w14:paraId="2671D654" w14:textId="77777777" w:rsidR="009F0F97" w:rsidRPr="00AE0F0E" w:rsidRDefault="009F0F97" w:rsidP="009F0F97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Ожидаемые рез</w:t>
            </w:r>
            <w:r w:rsidR="002650DC" w:rsidRPr="00AE0F0E">
              <w:rPr>
                <w:kern w:val="2"/>
                <w:sz w:val="28"/>
                <w:szCs w:val="28"/>
                <w:lang w:eastAsia="ru-RU"/>
              </w:rPr>
              <w:t>ультаты реализации подпрограммы</w:t>
            </w:r>
            <w:r w:rsidRPr="00AE0F0E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7" w:type="dxa"/>
            <w:hideMark/>
          </w:tcPr>
          <w:p w14:paraId="78380943" w14:textId="77777777" w:rsidR="009F0F97" w:rsidRPr="00AE0F0E" w:rsidRDefault="009F0F97" w:rsidP="009F0F97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230" w:type="dxa"/>
            <w:hideMark/>
          </w:tcPr>
          <w:p w14:paraId="18C85640" w14:textId="77777777" w:rsidR="009F0F97" w:rsidRPr="00AE0F0E" w:rsidRDefault="009F0F97" w:rsidP="009F0F97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8"/>
                <w:szCs w:val="28"/>
                <w:lang w:eastAsia="ru-RU"/>
              </w:rPr>
              <w:t>создание условий для достижения целей государственной программы в целом и входящих в ее состав подпрограмм</w:t>
            </w:r>
          </w:p>
        </w:tc>
      </w:tr>
    </w:tbl>
    <w:p w14:paraId="4B2BF508" w14:textId="77777777" w:rsidR="002650DC" w:rsidRPr="00AE0F0E" w:rsidRDefault="002650DC" w:rsidP="009F0F97">
      <w:pPr>
        <w:suppressAutoHyphens w:val="0"/>
        <w:jc w:val="center"/>
        <w:rPr>
          <w:kern w:val="2"/>
          <w:sz w:val="28"/>
          <w:szCs w:val="28"/>
          <w:lang w:eastAsia="ru-RU"/>
        </w:rPr>
      </w:pPr>
    </w:p>
    <w:p w14:paraId="70640A4C" w14:textId="77777777" w:rsidR="009F0F97" w:rsidRPr="00AE0F0E" w:rsidRDefault="009F0F97" w:rsidP="009F0F97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Приоритеты и цели</w:t>
      </w:r>
    </w:p>
    <w:p w14:paraId="48EBF002" w14:textId="77777777" w:rsidR="009F0F97" w:rsidRPr="00AE0F0E" w:rsidRDefault="009F0F97" w:rsidP="009F0F97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в жилищно-коммунальной сфере Белокалитвинского городского поселения</w:t>
      </w:r>
    </w:p>
    <w:p w14:paraId="1E6353DF" w14:textId="77777777" w:rsidR="009F0F97" w:rsidRPr="00AE0F0E" w:rsidRDefault="009F0F97" w:rsidP="009F0F97">
      <w:pPr>
        <w:suppressAutoHyphens w:val="0"/>
        <w:jc w:val="center"/>
        <w:rPr>
          <w:kern w:val="2"/>
          <w:sz w:val="28"/>
          <w:szCs w:val="28"/>
          <w:lang w:eastAsia="ru-RU"/>
        </w:rPr>
      </w:pPr>
    </w:p>
    <w:p w14:paraId="63954F00" w14:textId="77777777" w:rsidR="009F0F97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Основной целью в жилищно-коммунальной сфере является повышение качества и надежности предоставления жилищно-коммунальных услуг населению. </w:t>
      </w:r>
    </w:p>
    <w:p w14:paraId="7204ADA8" w14:textId="77777777" w:rsidR="009F0F97" w:rsidRPr="00AE0F0E" w:rsidRDefault="009F0F97" w:rsidP="009F0F97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Указанные направления реализуются в соответствии с:</w:t>
      </w:r>
    </w:p>
    <w:p w14:paraId="3886ED22" w14:textId="77777777" w:rsidR="009F0F97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Указом Президента Российской Федерации от 07.05.2012 № 600 «О мерах по обеспечению граждан Российской Федерации доступным и комфортным жильем и повышению качества жилищно-коммунальных услуг»;</w:t>
      </w:r>
    </w:p>
    <w:p w14:paraId="2B4408CB" w14:textId="77777777" w:rsidR="009F0F97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spacing w:val="-4"/>
          <w:kern w:val="2"/>
          <w:sz w:val="28"/>
          <w:szCs w:val="28"/>
          <w:lang w:eastAsia="ru-RU"/>
        </w:rPr>
        <w:t>Концепцией долгосрочного социально-экономического развития Российской</w:t>
      </w:r>
      <w:r w:rsidRPr="00AE0F0E">
        <w:rPr>
          <w:kern w:val="2"/>
          <w:sz w:val="28"/>
          <w:szCs w:val="28"/>
          <w:lang w:eastAsia="ru-RU"/>
        </w:rPr>
        <w:t xml:space="preserve"> Федерации на период до 2020 года, утвержденной распоряжением Правительства Российской Федерации от 17.11.2008 № 1662-р; </w:t>
      </w:r>
    </w:p>
    <w:p w14:paraId="6C122C9C" w14:textId="77777777" w:rsidR="009F0F97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lastRenderedPageBreak/>
        <w:t>Стратегией социально-экономического развития Южного федерального округа до 2020 года, утвержденной распоряжением Правительства Российской Федерации от 05.09.2011 № 1538-р;</w:t>
      </w:r>
    </w:p>
    <w:p w14:paraId="104646D9" w14:textId="77777777" w:rsidR="009F0F97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Стратегией социально-экономического развития Белокалитвинского городского поселения на период до 2030 года;</w:t>
      </w:r>
    </w:p>
    <w:p w14:paraId="7318B524" w14:textId="77777777" w:rsidR="009F0F97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Указом Президента Российской Федерации от 07.05.2018 № 204 «О национальных целях и стратегических задачах развития Российской Федерации на период до 2024 года».</w:t>
      </w:r>
    </w:p>
    <w:p w14:paraId="15EA1CC4" w14:textId="77777777" w:rsidR="009F0F97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Сведения о показателях муниципальной программы «Обеспечение качественными жилищно-коммунальными услугами населения Белокалитвинского городского поселения», подпрограмм муниципальной программы «Обеспечение качественными жилищно-коммунальными услугами населения Белокалитвинского городского поселения» и их значениях приведены в приложении № 1 к муниципальной программе.</w:t>
      </w:r>
    </w:p>
    <w:p w14:paraId="515E5A40" w14:textId="77777777" w:rsidR="00AF61DF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Перечень подпрограмм, основных мероприятий муниципальной программы «Обеспечение качественными жилищно-коммунальными услугами населения Белокалитвинского городского поселения» приведен в приложении № 2 к муниципальной программе. </w:t>
      </w:r>
    </w:p>
    <w:p w14:paraId="2BB93B4B" w14:textId="77777777" w:rsidR="009F0F97" w:rsidRPr="00AE0F0E" w:rsidRDefault="009F0F97" w:rsidP="009F0F97">
      <w:pPr>
        <w:suppressAutoHyphens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Расходы местного бюджета на реализацию муниципальной  программы «Обеспечение качественными жилищно-коммунальными услугами населения Белокалитвинского городского поселения» приведены в приложении № </w:t>
      </w:r>
      <w:r w:rsidR="00AF61DF" w:rsidRPr="00AE0F0E">
        <w:rPr>
          <w:kern w:val="2"/>
          <w:sz w:val="28"/>
          <w:szCs w:val="28"/>
          <w:lang w:eastAsia="ru-RU"/>
        </w:rPr>
        <w:t>3</w:t>
      </w:r>
      <w:r w:rsidRPr="00AE0F0E">
        <w:rPr>
          <w:kern w:val="2"/>
          <w:sz w:val="28"/>
          <w:szCs w:val="28"/>
          <w:lang w:eastAsia="ru-RU"/>
        </w:rPr>
        <w:t xml:space="preserve"> к муниципальной программе.</w:t>
      </w:r>
    </w:p>
    <w:p w14:paraId="7C247140" w14:textId="77777777" w:rsidR="00800364" w:rsidRPr="00773539" w:rsidRDefault="009F0F97" w:rsidP="000D77E5">
      <w:pPr>
        <w:suppressAutoHyphens w:val="0"/>
        <w:ind w:firstLine="709"/>
        <w:jc w:val="both"/>
        <w:rPr>
          <w:color w:val="FF0000"/>
          <w:kern w:val="1"/>
          <w:sz w:val="28"/>
          <w:szCs w:val="28"/>
        </w:rPr>
        <w:sectPr w:rsidR="00800364" w:rsidRPr="00773539" w:rsidSect="00A774A2">
          <w:headerReference w:type="default" r:id="rId10"/>
          <w:pgSz w:w="11907" w:h="16839" w:code="9"/>
          <w:pgMar w:top="5" w:right="850" w:bottom="568" w:left="1701" w:header="426" w:footer="720" w:gutter="0"/>
          <w:cols w:space="720"/>
          <w:docGrid w:linePitch="360"/>
        </w:sectPr>
      </w:pPr>
      <w:r w:rsidRPr="00AE0F0E">
        <w:rPr>
          <w:kern w:val="2"/>
          <w:sz w:val="28"/>
          <w:szCs w:val="28"/>
          <w:lang w:eastAsia="ru-RU"/>
        </w:rPr>
        <w:t xml:space="preserve">Расходы на реализацию муниципальной программы «Обеспечение качественными жилищно-коммунальными услугами населения Белокалитвинского городского поселения» приведены в приложении № </w:t>
      </w:r>
      <w:r w:rsidR="00AF61DF" w:rsidRPr="00AE0F0E">
        <w:rPr>
          <w:kern w:val="2"/>
          <w:sz w:val="28"/>
          <w:szCs w:val="28"/>
          <w:lang w:eastAsia="ru-RU"/>
        </w:rPr>
        <w:t>4</w:t>
      </w:r>
      <w:r w:rsidR="005B24DE" w:rsidRPr="00AE0F0E">
        <w:rPr>
          <w:kern w:val="2"/>
          <w:sz w:val="28"/>
          <w:szCs w:val="28"/>
          <w:lang w:eastAsia="ru-RU"/>
        </w:rPr>
        <w:t xml:space="preserve"> к муниципальной программе.</w:t>
      </w:r>
      <w:r w:rsidR="00800364" w:rsidRPr="00AE0F0E">
        <w:rPr>
          <w:kern w:val="1"/>
          <w:sz w:val="28"/>
          <w:szCs w:val="28"/>
        </w:rPr>
        <w:tab/>
      </w:r>
      <w:r w:rsidR="00800364" w:rsidRPr="00AE0F0E">
        <w:rPr>
          <w:kern w:val="1"/>
          <w:sz w:val="28"/>
          <w:szCs w:val="28"/>
        </w:rPr>
        <w:tab/>
      </w:r>
      <w:r w:rsidR="00800364" w:rsidRPr="00AE0F0E">
        <w:rPr>
          <w:kern w:val="1"/>
          <w:sz w:val="28"/>
          <w:szCs w:val="28"/>
        </w:rPr>
        <w:tab/>
      </w:r>
      <w:r w:rsidR="00800364" w:rsidRPr="00773539">
        <w:rPr>
          <w:color w:val="FF0000"/>
          <w:kern w:val="1"/>
          <w:sz w:val="28"/>
          <w:szCs w:val="28"/>
        </w:rPr>
        <w:tab/>
      </w:r>
      <w:r w:rsidR="00800364" w:rsidRPr="00773539">
        <w:rPr>
          <w:color w:val="FF0000"/>
          <w:kern w:val="1"/>
          <w:sz w:val="28"/>
          <w:szCs w:val="28"/>
        </w:rPr>
        <w:tab/>
      </w:r>
      <w:r w:rsidR="00800364" w:rsidRPr="00773539">
        <w:rPr>
          <w:color w:val="FF0000"/>
          <w:kern w:val="1"/>
          <w:sz w:val="28"/>
          <w:szCs w:val="28"/>
        </w:rPr>
        <w:tab/>
      </w:r>
    </w:p>
    <w:p w14:paraId="1D19AF9E" w14:textId="77777777" w:rsidR="00954592" w:rsidRPr="00AE0F0E" w:rsidRDefault="00954592" w:rsidP="00954592">
      <w:pPr>
        <w:suppressAutoHyphens w:val="0"/>
        <w:autoSpaceDE w:val="0"/>
        <w:autoSpaceDN w:val="0"/>
        <w:adjustRightInd w:val="0"/>
        <w:ind w:left="10490"/>
        <w:jc w:val="right"/>
        <w:rPr>
          <w:kern w:val="2"/>
          <w:sz w:val="24"/>
          <w:szCs w:val="24"/>
          <w:lang w:eastAsia="ru-RU"/>
        </w:rPr>
      </w:pPr>
      <w:r w:rsidRPr="00AE0F0E">
        <w:rPr>
          <w:kern w:val="2"/>
          <w:sz w:val="24"/>
          <w:szCs w:val="24"/>
          <w:lang w:eastAsia="ru-RU"/>
        </w:rPr>
        <w:lastRenderedPageBreak/>
        <w:t>Приложение № 1</w:t>
      </w:r>
    </w:p>
    <w:p w14:paraId="7D73148A" w14:textId="77777777" w:rsidR="00954592" w:rsidRPr="00AE0F0E" w:rsidRDefault="00954592" w:rsidP="00954592">
      <w:pPr>
        <w:autoSpaceDE w:val="0"/>
        <w:autoSpaceDN w:val="0"/>
        <w:adjustRightInd w:val="0"/>
        <w:ind w:left="10490"/>
        <w:jc w:val="right"/>
        <w:rPr>
          <w:kern w:val="2"/>
          <w:sz w:val="24"/>
          <w:szCs w:val="24"/>
          <w:lang w:eastAsia="ru-RU"/>
        </w:rPr>
      </w:pPr>
      <w:r w:rsidRPr="00AE0F0E">
        <w:rPr>
          <w:kern w:val="2"/>
          <w:sz w:val="24"/>
          <w:szCs w:val="24"/>
          <w:lang w:eastAsia="ru-RU"/>
        </w:rPr>
        <w:t>к муниципальной программе «Обеспечение качественными жилищно-коммунальными услугами населения Белокалитвинского городского поселения»</w:t>
      </w:r>
    </w:p>
    <w:p w14:paraId="42E7F1A9" w14:textId="77777777" w:rsidR="00954592" w:rsidRPr="00AE0F0E" w:rsidRDefault="00954592" w:rsidP="00954592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СВЕДЕНИЯ</w:t>
      </w:r>
    </w:p>
    <w:p w14:paraId="572EC03A" w14:textId="77777777" w:rsidR="00954592" w:rsidRPr="00AE0F0E" w:rsidRDefault="00954592" w:rsidP="00954592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о показателях муниципальной программы Белокалитвинского городского поселения «Обеспечение качественными </w:t>
      </w:r>
    </w:p>
    <w:p w14:paraId="37915720" w14:textId="77777777" w:rsidR="00954592" w:rsidRPr="00AE0F0E" w:rsidRDefault="00954592" w:rsidP="00954592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жилищно-коммунальными услугами населения Белокалитвинского городского поселения», подпрограмм муниципальной программы «Обеспечение качественными жилищно-коммунальными услугами населения Белокалитвинского городского поселения» и их значениях</w:t>
      </w:r>
      <w:r w:rsidR="004154AD" w:rsidRPr="00AE0F0E">
        <w:rPr>
          <w:kern w:val="2"/>
          <w:sz w:val="28"/>
          <w:szCs w:val="28"/>
          <w:lang w:eastAsia="ru-RU"/>
        </w:rPr>
        <w:t>.</w:t>
      </w:r>
    </w:p>
    <w:p w14:paraId="5DC8293C" w14:textId="77777777" w:rsidR="00954592" w:rsidRPr="00AE0F0E" w:rsidRDefault="00954592" w:rsidP="00954592">
      <w:pPr>
        <w:suppressAutoHyphens w:val="0"/>
        <w:jc w:val="center"/>
        <w:rPr>
          <w:kern w:val="2"/>
          <w:sz w:val="28"/>
          <w:lang w:eastAsia="ru-RU"/>
        </w:rPr>
      </w:pPr>
    </w:p>
    <w:p w14:paraId="62E2CEFE" w14:textId="77777777" w:rsidR="00954592" w:rsidRPr="00AE0F0E" w:rsidRDefault="00954592" w:rsidP="00954592">
      <w:pPr>
        <w:suppressAutoHyphens w:val="0"/>
        <w:rPr>
          <w:sz w:val="2"/>
          <w:szCs w:val="2"/>
          <w:lang w:eastAsia="ru-RU"/>
        </w:rPr>
      </w:pPr>
    </w:p>
    <w:tbl>
      <w:tblPr>
        <w:tblW w:w="509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4"/>
        <w:gridCol w:w="3636"/>
        <w:gridCol w:w="921"/>
        <w:gridCol w:w="788"/>
        <w:gridCol w:w="790"/>
        <w:gridCol w:w="789"/>
        <w:gridCol w:w="790"/>
        <w:gridCol w:w="788"/>
        <w:gridCol w:w="789"/>
        <w:gridCol w:w="788"/>
        <w:gridCol w:w="788"/>
        <w:gridCol w:w="789"/>
        <w:gridCol w:w="789"/>
        <w:gridCol w:w="788"/>
        <w:gridCol w:w="789"/>
        <w:gridCol w:w="789"/>
      </w:tblGrid>
      <w:tr w:rsidR="00773539" w:rsidRPr="00AE0F0E" w14:paraId="3CC6CA02" w14:textId="77777777" w:rsidTr="00754E75">
        <w:trPr>
          <w:tblHeader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2BCB34" w14:textId="77777777" w:rsidR="00754E75" w:rsidRPr="00AE0F0E" w:rsidRDefault="00754E75" w:rsidP="00754E75">
            <w:pPr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№ п/п</w:t>
            </w:r>
          </w:p>
        </w:tc>
        <w:tc>
          <w:tcPr>
            <w:tcW w:w="3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1F5711" w14:textId="77777777" w:rsidR="00754E75" w:rsidRPr="00AE0F0E" w:rsidRDefault="00754E75" w:rsidP="00754E75">
            <w:pPr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Номер и наименование показателя</w:t>
            </w:r>
          </w:p>
        </w:tc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5C0477" w14:textId="77777777" w:rsidR="00754E75" w:rsidRPr="00AE0F0E" w:rsidRDefault="00754E75" w:rsidP="00754E75">
            <w:pPr>
              <w:tabs>
                <w:tab w:val="left" w:pos="315"/>
                <w:tab w:val="center" w:pos="541"/>
              </w:tabs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 xml:space="preserve">Вид </w:t>
            </w:r>
            <w:r w:rsidRPr="00AE0F0E">
              <w:rPr>
                <w:spacing w:val="-6"/>
                <w:lang w:eastAsia="ru-RU"/>
              </w:rPr>
              <w:t>п</w:t>
            </w:r>
            <w:r w:rsidRPr="00AE0F0E">
              <w:rPr>
                <w:lang w:eastAsia="ru-RU"/>
              </w:rPr>
              <w:t>оказа</w:t>
            </w:r>
            <w:r w:rsidRPr="00AE0F0E">
              <w:rPr>
                <w:lang w:eastAsia="ru-RU"/>
              </w:rPr>
              <w:softHyphen/>
              <w:t>теля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24022E" w14:textId="77777777" w:rsidR="00754E75" w:rsidRPr="00AE0F0E" w:rsidRDefault="00754E75" w:rsidP="00754E75">
            <w:pPr>
              <w:jc w:val="center"/>
              <w:rPr>
                <w:kern w:val="2"/>
                <w:lang w:eastAsia="ru-RU"/>
              </w:rPr>
            </w:pPr>
            <w:r w:rsidRPr="00AE0F0E">
              <w:rPr>
                <w:spacing w:val="-12"/>
                <w:kern w:val="2"/>
                <w:lang w:eastAsia="ru-RU"/>
              </w:rPr>
              <w:t>Единица</w:t>
            </w:r>
            <w:r w:rsidRPr="00AE0F0E">
              <w:rPr>
                <w:kern w:val="2"/>
                <w:lang w:eastAsia="ru-RU"/>
              </w:rPr>
              <w:t xml:space="preserve"> </w:t>
            </w:r>
            <w:r w:rsidRPr="00AE0F0E">
              <w:rPr>
                <w:lang w:eastAsia="ru-RU"/>
              </w:rPr>
              <w:t>измере</w:t>
            </w:r>
            <w:r w:rsidRPr="00AE0F0E">
              <w:rPr>
                <w:lang w:eastAsia="ru-RU"/>
              </w:rPr>
              <w:softHyphen/>
              <w:t>ния</w:t>
            </w:r>
          </w:p>
        </w:tc>
        <w:tc>
          <w:tcPr>
            <w:tcW w:w="946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53FC" w14:textId="77777777" w:rsidR="00754E75" w:rsidRPr="00AE0F0E" w:rsidRDefault="00754E75" w:rsidP="00954592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kern w:val="2"/>
                <w:lang w:eastAsia="ru-RU"/>
              </w:rPr>
              <w:t>Значение показателя</w:t>
            </w:r>
          </w:p>
        </w:tc>
      </w:tr>
      <w:tr w:rsidR="00773539" w:rsidRPr="00AE0F0E" w14:paraId="086E16DD" w14:textId="77777777" w:rsidTr="00754E75">
        <w:trPr>
          <w:tblHeader/>
        </w:trPr>
        <w:tc>
          <w:tcPr>
            <w:tcW w:w="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071F0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</w:p>
        </w:tc>
        <w:tc>
          <w:tcPr>
            <w:tcW w:w="3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FDB68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</w:p>
        </w:tc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E8BE" w14:textId="77777777" w:rsidR="00754E75" w:rsidRPr="00AE0F0E" w:rsidRDefault="00754E75" w:rsidP="00754E75">
            <w:pPr>
              <w:tabs>
                <w:tab w:val="left" w:pos="315"/>
                <w:tab w:val="center" w:pos="541"/>
              </w:tabs>
              <w:suppressAutoHyphens w:val="0"/>
              <w:jc w:val="center"/>
              <w:rPr>
                <w:kern w:val="2"/>
                <w:lang w:eastAsia="ru-RU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D9133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12A3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2019</w:t>
            </w:r>
          </w:p>
          <w:p w14:paraId="154FF180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 xml:space="preserve"> 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07FC3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2020</w:t>
            </w:r>
          </w:p>
          <w:p w14:paraId="43622186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 xml:space="preserve"> год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CE8AC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2021</w:t>
            </w:r>
          </w:p>
          <w:p w14:paraId="5266E3E7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1F174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 xml:space="preserve">2022 </w:t>
            </w:r>
          </w:p>
          <w:p w14:paraId="0CD8D57F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32141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2023</w:t>
            </w:r>
          </w:p>
          <w:p w14:paraId="429FBCB0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6925E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 xml:space="preserve">2024 </w:t>
            </w:r>
          </w:p>
          <w:p w14:paraId="4DF9DF3D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5FEC1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 xml:space="preserve">2025 </w:t>
            </w:r>
          </w:p>
          <w:p w14:paraId="493AF28D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7ED27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 xml:space="preserve">2026 </w:t>
            </w:r>
          </w:p>
          <w:p w14:paraId="14D1DA85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8E2C7" w14:textId="77777777" w:rsidR="00754E75" w:rsidRPr="00AE0F0E" w:rsidRDefault="00754E75" w:rsidP="00754E75">
            <w:pPr>
              <w:suppressAutoHyphens w:val="0"/>
              <w:ind w:right="-113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 xml:space="preserve">2027 </w:t>
            </w:r>
          </w:p>
          <w:p w14:paraId="3CE0CA8E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77065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2028</w:t>
            </w:r>
          </w:p>
          <w:p w14:paraId="7C2F9F1D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8263A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 xml:space="preserve">2029 </w:t>
            </w:r>
          </w:p>
          <w:p w14:paraId="4FDF614D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4A5D5" w14:textId="77777777" w:rsidR="00754E75" w:rsidRPr="00AE0F0E" w:rsidRDefault="00754E75" w:rsidP="00754E75">
            <w:pPr>
              <w:suppressAutoHyphens w:val="0"/>
              <w:ind w:hanging="135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2030</w:t>
            </w:r>
          </w:p>
          <w:p w14:paraId="127AB493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год</w:t>
            </w:r>
          </w:p>
        </w:tc>
      </w:tr>
      <w:tr w:rsidR="00773539" w:rsidRPr="00AE0F0E" w14:paraId="7520B130" w14:textId="77777777" w:rsidTr="00754E75">
        <w:trPr>
          <w:tblHeader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FDD41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1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7A63C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2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184E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3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E1DE8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4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E489C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48847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CCC16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7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E15A0" w14:textId="77777777" w:rsidR="00754E75" w:rsidRPr="00AE0F0E" w:rsidRDefault="00754E75" w:rsidP="00754E75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8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665B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9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3729F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10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11520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11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64E2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12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F2066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13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AAAEA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14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C640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15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146A9" w14:textId="77777777" w:rsidR="00754E75" w:rsidRPr="00AE0F0E" w:rsidRDefault="00754E75" w:rsidP="00754E75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16</w:t>
            </w:r>
          </w:p>
        </w:tc>
      </w:tr>
      <w:tr w:rsidR="00773539" w:rsidRPr="00AE0F0E" w14:paraId="4E9D3561" w14:textId="77777777" w:rsidTr="00A869E0">
        <w:tc>
          <w:tcPr>
            <w:tcW w:w="1537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A6FA9" w14:textId="77777777" w:rsidR="00754E75" w:rsidRPr="00AE0F0E" w:rsidRDefault="00754E75" w:rsidP="00F808BD">
            <w:pPr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proofErr w:type="gramStart"/>
            <w:r w:rsidRPr="00AE0F0E">
              <w:rPr>
                <w:kern w:val="2"/>
                <w:sz w:val="24"/>
                <w:szCs w:val="24"/>
                <w:lang w:eastAsia="ru-RU"/>
              </w:rPr>
              <w:t>Муниципальная</w:t>
            </w:r>
            <w:proofErr w:type="gramEnd"/>
            <w:r w:rsidRPr="00AE0F0E">
              <w:rPr>
                <w:kern w:val="2"/>
                <w:sz w:val="24"/>
                <w:szCs w:val="24"/>
                <w:lang w:eastAsia="ru-RU"/>
              </w:rPr>
              <w:t xml:space="preserve"> программы «Обеспечение качественными жилищно-коммунальными услугами </w:t>
            </w:r>
          </w:p>
          <w:p w14:paraId="16DA4531" w14:textId="77777777" w:rsidR="00754E75" w:rsidRPr="00AE0F0E" w:rsidRDefault="00754E75" w:rsidP="00F808BD">
            <w:pPr>
              <w:suppressAutoHyphens w:val="0"/>
              <w:jc w:val="center"/>
              <w:rPr>
                <w:kern w:val="2"/>
                <w:sz w:val="28"/>
                <w:szCs w:val="28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населения Белокалитвинского городского поселения»</w:t>
            </w:r>
          </w:p>
        </w:tc>
      </w:tr>
      <w:tr w:rsidR="00773539" w:rsidRPr="00AE0F0E" w14:paraId="5AA0354A" w14:textId="77777777" w:rsidTr="00A869E0">
        <w:tc>
          <w:tcPr>
            <w:tcW w:w="1537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AD26" w14:textId="77777777" w:rsidR="00754E75" w:rsidRPr="00AE0F0E" w:rsidRDefault="00754E75" w:rsidP="00954592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Подпрограмма 1 «Развитие жилищного хозяйства в Белокалитвинском городском поселении»</w:t>
            </w:r>
          </w:p>
        </w:tc>
      </w:tr>
      <w:tr w:rsidR="00773539" w:rsidRPr="00AE0F0E" w14:paraId="7D9FAC7A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93159" w14:textId="77777777" w:rsidR="00754E75" w:rsidRPr="00AE0F0E" w:rsidRDefault="00754E75" w:rsidP="00C72B9C">
            <w:pPr>
              <w:suppressAutoHyphens w:val="0"/>
              <w:ind w:left="-142" w:right="-198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1.1.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70629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 xml:space="preserve">1.1 Доля многоквартирных домов в целом по Белокалитвинскому городскому поселению, в которых собственники помещений выбрали и реализуют управление </w:t>
            </w:r>
            <w:r w:rsidRPr="00AE0F0E">
              <w:rPr>
                <w:spacing w:val="-4"/>
                <w:kern w:val="2"/>
                <w:lang w:eastAsia="ru-RU"/>
              </w:rPr>
              <w:t>многоквартирными</w:t>
            </w:r>
            <w:r w:rsidRPr="00AE0F0E">
              <w:rPr>
                <w:kern w:val="2"/>
                <w:lang w:eastAsia="ru-RU"/>
              </w:rPr>
              <w:t xml:space="preserve">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44322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>статис</w:t>
            </w:r>
            <w:r w:rsidRPr="00AE0F0E">
              <w:rPr>
                <w:lang w:eastAsia="ru-RU"/>
              </w:rPr>
              <w:softHyphen/>
              <w:t>тический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07374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про</w:t>
            </w:r>
            <w:r w:rsidRPr="00AE0F0E">
              <w:rPr>
                <w:kern w:val="2"/>
                <w:lang w:eastAsia="ru-RU"/>
              </w:rPr>
              <w:softHyphen/>
              <w:t>центов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9E59B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sz w:val="24"/>
                <w:szCs w:val="24"/>
                <w:lang w:eastAsia="ru-RU"/>
              </w:rPr>
              <w:t>27,9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A5B8D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70DF6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sz w:val="24"/>
                <w:szCs w:val="24"/>
                <w:lang w:eastAsia="ru-RU"/>
              </w:rPr>
              <w:t>27,9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52C3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6C5C1" w14:textId="77777777" w:rsidR="00754E75" w:rsidRPr="00AE0F0E" w:rsidRDefault="00754E75" w:rsidP="00C72B9C">
            <w:pPr>
              <w:jc w:val="center"/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D3875" w14:textId="77777777" w:rsidR="00754E75" w:rsidRPr="00AE0F0E" w:rsidRDefault="00754E75" w:rsidP="00C72B9C">
            <w:pPr>
              <w:jc w:val="center"/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BB4F4" w14:textId="77777777" w:rsidR="00754E75" w:rsidRPr="00AE0F0E" w:rsidRDefault="00754E75" w:rsidP="00C72B9C">
            <w:pPr>
              <w:jc w:val="center"/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A86A" w14:textId="77777777" w:rsidR="00754E75" w:rsidRPr="00AE0F0E" w:rsidRDefault="00754E75" w:rsidP="00C72B9C">
            <w:pPr>
              <w:jc w:val="center"/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ED80E" w14:textId="77777777" w:rsidR="00754E75" w:rsidRPr="00AE0F0E" w:rsidRDefault="00754E75" w:rsidP="00C72B9C">
            <w:pPr>
              <w:jc w:val="center"/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359FD" w14:textId="77777777" w:rsidR="00754E75" w:rsidRPr="00AE0F0E" w:rsidRDefault="00754E75" w:rsidP="00C72B9C">
            <w:pPr>
              <w:jc w:val="center"/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034FF" w14:textId="77777777" w:rsidR="00754E75" w:rsidRPr="00AE0F0E" w:rsidRDefault="00754E75" w:rsidP="00C72B9C">
            <w:pPr>
              <w:jc w:val="center"/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DFEAA" w14:textId="77777777" w:rsidR="00754E75" w:rsidRPr="00AE0F0E" w:rsidRDefault="00754E75" w:rsidP="00C72B9C">
            <w:pPr>
              <w:jc w:val="center"/>
            </w:pPr>
            <w:r w:rsidRPr="00AE0F0E">
              <w:rPr>
                <w:sz w:val="24"/>
                <w:szCs w:val="24"/>
                <w:lang w:eastAsia="ru-RU"/>
              </w:rPr>
              <w:t>22</w:t>
            </w:r>
          </w:p>
        </w:tc>
      </w:tr>
      <w:tr w:rsidR="00773539" w:rsidRPr="00AE0F0E" w14:paraId="5B61AB84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8B3BC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kern w:val="2"/>
                <w:lang w:eastAsia="ru-RU"/>
              </w:rPr>
              <w:t>1.</w:t>
            </w:r>
            <w:r w:rsidRPr="00AE0F0E">
              <w:rPr>
                <w:lang w:eastAsia="ru-RU"/>
              </w:rPr>
              <w:t>2.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043765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1.2. Доля населения, обеспеченного питьевой водой, отвечающей требованиям безопасности, в общей численности населения Белокалитвинского городского поселения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E0085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ведомст</w:t>
            </w:r>
            <w:r w:rsidRPr="00AE0F0E">
              <w:rPr>
                <w:lang w:eastAsia="ru-RU"/>
              </w:rPr>
              <w:softHyphen/>
              <w:t>венный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6DEA3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про</w:t>
            </w:r>
            <w:r w:rsidRPr="00AE0F0E">
              <w:rPr>
                <w:lang w:eastAsia="ru-RU"/>
              </w:rPr>
              <w:softHyphen/>
              <w:t>центов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C7D17B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85,00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BC335A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85,10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0ACB1A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86,20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1E8242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77E157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100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0C8565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100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6655C5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100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F55DDA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100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1E54A1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100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A17590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100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27DD52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100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625B9E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100</w:t>
            </w:r>
          </w:p>
        </w:tc>
      </w:tr>
      <w:tr w:rsidR="00773539" w:rsidRPr="00AE0F0E" w14:paraId="5288FFB7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DCF1A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>1.3.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F04B8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 xml:space="preserve">1.3. Доля отремонтированных систем в многоквартирных домах в общей структуре </w:t>
            </w:r>
            <w:r w:rsidRPr="00AE0F0E">
              <w:rPr>
                <w:spacing w:val="-4"/>
                <w:kern w:val="2"/>
                <w:lang w:eastAsia="ru-RU"/>
              </w:rPr>
              <w:t>многоквартирных домов,</w:t>
            </w:r>
            <w:r w:rsidRPr="00AE0F0E">
              <w:rPr>
                <w:kern w:val="2"/>
                <w:lang w:eastAsia="ru-RU"/>
              </w:rPr>
              <w:t xml:space="preserve"> подлежащих капитальному ремонту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4CC61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>ведомст</w:t>
            </w:r>
            <w:r w:rsidRPr="00AE0F0E">
              <w:rPr>
                <w:lang w:eastAsia="ru-RU"/>
              </w:rPr>
              <w:softHyphen/>
              <w:t>венный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16E4A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про</w:t>
            </w:r>
            <w:r w:rsidRPr="00AE0F0E">
              <w:rPr>
                <w:kern w:val="2"/>
                <w:lang w:eastAsia="ru-RU"/>
              </w:rPr>
              <w:softHyphen/>
              <w:t>центов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110E9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5,30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27039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2,75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7E95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9,20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E7B27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4,86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75FE2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12,80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63D56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14,50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BFD16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16,10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8FD99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17,70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5B0CC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19,30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C5043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20,80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FDF2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22,40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F9EB9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25,00</w:t>
            </w:r>
          </w:p>
        </w:tc>
      </w:tr>
      <w:tr w:rsidR="00773539" w:rsidRPr="00AE0F0E" w14:paraId="57DC200F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6E785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>1.4.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CC391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1.4. Количество управляющих организаций и товариществ собственников жилья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75B07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>статис</w:t>
            </w:r>
            <w:r w:rsidRPr="00AE0F0E">
              <w:rPr>
                <w:lang w:eastAsia="ru-RU"/>
              </w:rPr>
              <w:softHyphen/>
              <w:t>тический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C1514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единиц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16BB8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45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E4850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45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8F011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45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E8F33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47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854E4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47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A5F6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47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D2C3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47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6818C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47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49141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47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549B2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47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91EC2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47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DE44D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47</w:t>
            </w:r>
          </w:p>
        </w:tc>
      </w:tr>
      <w:tr w:rsidR="00773539" w:rsidRPr="00AE0F0E" w14:paraId="13682BBB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6C13B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lastRenderedPageBreak/>
              <w:t>1.5</w:t>
            </w:r>
            <w:r w:rsidRPr="00AE0F0E">
              <w:rPr>
                <w:kern w:val="2"/>
                <w:lang w:eastAsia="ru-RU"/>
              </w:rPr>
              <w:t>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FCFD9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1.5. Количество лиц, обученных основам управления многоквартирными домами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58263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>ведомст</w:t>
            </w:r>
            <w:r w:rsidRPr="00AE0F0E">
              <w:rPr>
                <w:lang w:eastAsia="ru-RU"/>
              </w:rPr>
              <w:softHyphen/>
              <w:t>венный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7DF8A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человек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7873B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B8A99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0D0D8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8D053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CE28A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B6847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C42B5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81A08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7D8C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C3921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7596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3EA16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225</w:t>
            </w:r>
          </w:p>
        </w:tc>
      </w:tr>
      <w:tr w:rsidR="00773539" w:rsidRPr="00AE0F0E" w14:paraId="3F3C966D" w14:textId="77777777" w:rsidTr="00A869E0">
        <w:tc>
          <w:tcPr>
            <w:tcW w:w="1537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26154" w14:textId="77777777" w:rsidR="00754E75" w:rsidRPr="00AE0F0E" w:rsidRDefault="00754E75" w:rsidP="008C28F8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Подпрограмма 2 «Создание условий для обеспечения качественными жилищно-коммунальными услугами населения Белокалитвинского городского поселения»</w:t>
            </w:r>
          </w:p>
        </w:tc>
      </w:tr>
      <w:tr w:rsidR="00773539" w:rsidRPr="00AE0F0E" w14:paraId="38BE76C9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3B54F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2.1.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F45C8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2.1 Доля сточных вод, очищенных</w:t>
            </w:r>
          </w:p>
          <w:p w14:paraId="2E94D855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до нормативных значений, в общем объеме сточных вод, пропущенных через очистные сооружения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3C0415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статис</w:t>
            </w:r>
            <w:r w:rsidRPr="00AE0F0E">
              <w:rPr>
                <w:lang w:eastAsia="ru-RU"/>
              </w:rPr>
              <w:softHyphen/>
              <w:t>тический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754CE1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про</w:t>
            </w:r>
            <w:r w:rsidRPr="00AE0F0E">
              <w:rPr>
                <w:kern w:val="2"/>
                <w:lang w:eastAsia="ru-RU"/>
              </w:rPr>
              <w:softHyphen/>
              <w:t>центов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1336DF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20,10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2CC867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23,00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10E486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24,50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1B98A2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26,40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BB6249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28,00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B63F7F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30,00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AEAEB9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32,00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71C2E7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36,00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4EEDA3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37,00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6FF5843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40,10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E9D835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42,70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18493D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45,00</w:t>
            </w:r>
          </w:p>
        </w:tc>
      </w:tr>
      <w:tr w:rsidR="00773539" w:rsidRPr="00AE0F0E" w14:paraId="55DD3859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DFDDC0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kern w:val="2"/>
                <w:lang w:eastAsia="ru-RU"/>
              </w:rPr>
              <w:t>2.2.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4AFBB3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kern w:val="2"/>
                <w:lang w:eastAsia="ru-RU"/>
              </w:rPr>
              <w:t xml:space="preserve">2.2 </w:t>
            </w:r>
            <w:r w:rsidRPr="00AE0F0E">
              <w:rPr>
                <w:lang w:eastAsia="ru-RU"/>
              </w:rPr>
              <w:t xml:space="preserve">Количество </w:t>
            </w:r>
            <w:r w:rsidRPr="00AE0F0E">
              <w:rPr>
                <w:spacing w:val="-10"/>
                <w:lang w:eastAsia="ru-RU"/>
              </w:rPr>
              <w:t>аварий в сфере ЖКХ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A6B9B3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ведомст</w:t>
            </w:r>
            <w:r w:rsidRPr="00AE0F0E">
              <w:rPr>
                <w:lang w:eastAsia="ru-RU"/>
              </w:rPr>
              <w:softHyphen/>
              <w:t>венный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2EE04B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единиц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5F760A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401A7A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4480AE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095C30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229A7F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8DB3C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35E71C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EFC82E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DF7096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EF2FA3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0377E0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1AA949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773539" w:rsidRPr="00AE0F0E" w14:paraId="425D5437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C79EA7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2.3.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1E2ADB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2.3 Доля потерь тепловой энергии</w:t>
            </w:r>
          </w:p>
          <w:p w14:paraId="235F0A9F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в суммарном объеме отпуска тепловой энергии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27414B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>статис</w:t>
            </w:r>
            <w:r w:rsidRPr="00AE0F0E">
              <w:rPr>
                <w:lang w:eastAsia="ru-RU"/>
              </w:rPr>
              <w:softHyphen/>
              <w:t>тический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009151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про</w:t>
            </w:r>
            <w:r w:rsidRPr="00AE0F0E">
              <w:rPr>
                <w:kern w:val="2"/>
                <w:lang w:eastAsia="ru-RU"/>
              </w:rPr>
              <w:softHyphen/>
              <w:t>центов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D3BDAC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11,60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2042E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11,50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B291F2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11,40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95D37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11,30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EDD90C8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11,20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0836BA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11,10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2850F7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11,00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B6F3F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10,90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B920B8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10,80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290737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10,70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0690B0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10,60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E98342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10,50</w:t>
            </w:r>
          </w:p>
        </w:tc>
      </w:tr>
      <w:tr w:rsidR="00773539" w:rsidRPr="00AE0F0E" w14:paraId="220EC903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74A8A3" w14:textId="77777777" w:rsidR="00754E75" w:rsidRPr="00AE0F0E" w:rsidRDefault="00754E75" w:rsidP="00C72B9C">
            <w:pPr>
              <w:suppressAutoHyphens w:val="0"/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2.4.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7622D9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 xml:space="preserve">2.4. Количество многоквартирных домов </w:t>
            </w:r>
            <w:r w:rsidRPr="00AE0F0E">
              <w:rPr>
                <w:kern w:val="2"/>
                <w:lang w:eastAsia="ru-RU"/>
              </w:rPr>
              <w:br/>
              <w:t>для которых обеспечена эксплуатационная надежность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23AA10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ведомст</w:t>
            </w:r>
            <w:r w:rsidRPr="00AE0F0E">
              <w:rPr>
                <w:lang w:eastAsia="ru-RU"/>
              </w:rPr>
              <w:softHyphen/>
              <w:t>венный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3FE960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штук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E8DF3E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290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C91F6C" w14:textId="77777777" w:rsidR="00754E75" w:rsidRPr="00AE0F0E" w:rsidRDefault="00754E75" w:rsidP="00C72B9C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lang w:eastAsia="ru-RU"/>
              </w:rPr>
              <w:t>289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C73A2B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289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0F457B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E972ED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EAAFA9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61BDC4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B9B3BC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312198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E28615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3EA081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A05CA4" w14:textId="77777777" w:rsidR="00754E75" w:rsidRPr="00AE0F0E" w:rsidRDefault="00754E75" w:rsidP="00C72B9C">
            <w:pPr>
              <w:jc w:val="center"/>
            </w:pPr>
            <w:r w:rsidRPr="00AE0F0E">
              <w:rPr>
                <w:lang w:eastAsia="ru-RU"/>
              </w:rPr>
              <w:t>288</w:t>
            </w:r>
          </w:p>
        </w:tc>
      </w:tr>
      <w:tr w:rsidR="00773539" w:rsidRPr="00AE0F0E" w14:paraId="0199AAD6" w14:textId="77777777" w:rsidTr="00A869E0">
        <w:tc>
          <w:tcPr>
            <w:tcW w:w="1537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422BDE" w14:textId="3326AC36" w:rsidR="00754E75" w:rsidRPr="00AE0F0E" w:rsidRDefault="00754E75" w:rsidP="00954592">
            <w:pPr>
              <w:suppressAutoHyphens w:val="0"/>
              <w:jc w:val="center"/>
              <w:rPr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Подпрограмма 3 «Обеспечение реализации муниципальной программы»</w:t>
            </w:r>
          </w:p>
        </w:tc>
      </w:tr>
      <w:tr w:rsidR="00773539" w:rsidRPr="00AE0F0E" w14:paraId="3C0380D7" w14:textId="77777777" w:rsidTr="00C72B9C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3B7648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3.1.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359E3F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3.1. Уровень экономии бюджетных средств по результатам размещения заказов для муниципальных нужд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04A017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lang w:eastAsia="ru-RU"/>
              </w:rPr>
              <w:t>ведомст</w:t>
            </w:r>
            <w:r w:rsidRPr="00AE0F0E">
              <w:rPr>
                <w:lang w:eastAsia="ru-RU"/>
              </w:rPr>
              <w:softHyphen/>
              <w:t>венный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7E7DF3" w14:textId="77777777" w:rsidR="00754E75" w:rsidRPr="00AE0F0E" w:rsidRDefault="00754E75" w:rsidP="00C72B9C">
            <w:pPr>
              <w:suppressAutoHyphens w:val="0"/>
              <w:jc w:val="center"/>
              <w:rPr>
                <w:kern w:val="2"/>
                <w:lang w:eastAsia="ru-RU"/>
              </w:rPr>
            </w:pPr>
            <w:r w:rsidRPr="00AE0F0E">
              <w:rPr>
                <w:kern w:val="2"/>
                <w:lang w:eastAsia="ru-RU"/>
              </w:rPr>
              <w:t>про</w:t>
            </w:r>
            <w:r w:rsidRPr="00AE0F0E">
              <w:rPr>
                <w:kern w:val="2"/>
                <w:lang w:eastAsia="ru-RU"/>
              </w:rPr>
              <w:softHyphen/>
              <w:t>центов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B2CD30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0,51*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76724C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0,52*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0B888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0,52*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808DDC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0,53*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CF1854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0,53*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E4F51A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0,54*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39BD53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0,54*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4E951C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0,55*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BB4AFB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0,55*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386A1B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0,56*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04B6F71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0,56*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FF0F88" w14:textId="77777777" w:rsidR="00754E75" w:rsidRPr="00AE0F0E" w:rsidRDefault="00754E75" w:rsidP="00C72B9C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lang w:eastAsia="ru-RU"/>
              </w:rPr>
              <w:t>0,57*</w:t>
            </w:r>
          </w:p>
        </w:tc>
      </w:tr>
    </w:tbl>
    <w:p w14:paraId="6D7286ED" w14:textId="77777777" w:rsidR="00954592" w:rsidRPr="00AE0F0E" w:rsidRDefault="00954592" w:rsidP="00954592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14:paraId="5DAF3598" w14:textId="77777777" w:rsidR="00954592" w:rsidRPr="00AE0F0E" w:rsidRDefault="00954592" w:rsidP="00954592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Примечание.</w:t>
      </w:r>
    </w:p>
    <w:p w14:paraId="25A80008" w14:textId="77777777" w:rsidR="00954592" w:rsidRPr="00AE0F0E" w:rsidRDefault="00954592" w:rsidP="00954592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Используемые сокращения:</w:t>
      </w:r>
    </w:p>
    <w:p w14:paraId="3915F764" w14:textId="77777777" w:rsidR="00954592" w:rsidRPr="00AE0F0E" w:rsidRDefault="00954592" w:rsidP="00954592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г. – город;</w:t>
      </w:r>
    </w:p>
    <w:p w14:paraId="1AC091EB" w14:textId="77777777" w:rsidR="008C28F8" w:rsidRPr="00AE0F0E" w:rsidRDefault="00954592" w:rsidP="00487AC0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ЖКХ – жилищно-коммунальное хозяйство.</w:t>
      </w:r>
    </w:p>
    <w:p w14:paraId="68AAAEFF" w14:textId="77777777" w:rsidR="00954592" w:rsidRPr="00AE0F0E" w:rsidRDefault="00954592" w:rsidP="00954592">
      <w:pPr>
        <w:pageBreakBefore/>
        <w:shd w:val="clear" w:color="auto" w:fill="FFFFFF"/>
        <w:suppressAutoHyphens w:val="0"/>
        <w:spacing w:line="235" w:lineRule="auto"/>
        <w:jc w:val="right"/>
        <w:rPr>
          <w:kern w:val="2"/>
          <w:sz w:val="24"/>
          <w:szCs w:val="24"/>
          <w:lang w:eastAsia="ru-RU"/>
        </w:rPr>
      </w:pPr>
      <w:r w:rsidRPr="00AE0F0E">
        <w:rPr>
          <w:kern w:val="2"/>
          <w:sz w:val="24"/>
          <w:szCs w:val="24"/>
          <w:lang w:eastAsia="ru-RU"/>
        </w:rPr>
        <w:lastRenderedPageBreak/>
        <w:t>Приложение № 2</w:t>
      </w:r>
    </w:p>
    <w:p w14:paraId="7708698A" w14:textId="77777777" w:rsidR="00954592" w:rsidRPr="00AE0F0E" w:rsidRDefault="00954592" w:rsidP="00954592">
      <w:pPr>
        <w:autoSpaceDE w:val="0"/>
        <w:autoSpaceDN w:val="0"/>
        <w:adjustRightInd w:val="0"/>
        <w:spacing w:line="235" w:lineRule="auto"/>
        <w:ind w:left="10632"/>
        <w:jc w:val="right"/>
        <w:rPr>
          <w:kern w:val="2"/>
          <w:sz w:val="24"/>
          <w:szCs w:val="24"/>
          <w:lang w:eastAsia="ru-RU"/>
        </w:rPr>
      </w:pPr>
      <w:r w:rsidRPr="00AE0F0E">
        <w:rPr>
          <w:kern w:val="2"/>
          <w:sz w:val="24"/>
          <w:szCs w:val="24"/>
          <w:lang w:eastAsia="ru-RU"/>
        </w:rPr>
        <w:t>к муниципальной программе «Обеспечение качественными жилищно-коммунальными услугами населения Белокалитвинского городского поселения»</w:t>
      </w:r>
    </w:p>
    <w:p w14:paraId="18C5CB78" w14:textId="77777777" w:rsidR="00954592" w:rsidRPr="00AE0F0E" w:rsidRDefault="00954592" w:rsidP="00954592">
      <w:pPr>
        <w:suppressAutoHyphens w:val="0"/>
        <w:autoSpaceDE w:val="0"/>
        <w:autoSpaceDN w:val="0"/>
        <w:adjustRightInd w:val="0"/>
        <w:spacing w:line="235" w:lineRule="auto"/>
        <w:rPr>
          <w:sz w:val="28"/>
          <w:szCs w:val="28"/>
          <w:lang w:eastAsia="ru-RU"/>
        </w:rPr>
      </w:pPr>
    </w:p>
    <w:p w14:paraId="771B89A4" w14:textId="77777777" w:rsidR="00954592" w:rsidRPr="00AE0F0E" w:rsidRDefault="00954592" w:rsidP="00954592">
      <w:pPr>
        <w:suppressAutoHyphens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  <w:lang w:eastAsia="ru-RU"/>
        </w:rPr>
      </w:pPr>
      <w:r w:rsidRPr="00AE0F0E">
        <w:rPr>
          <w:sz w:val="28"/>
          <w:szCs w:val="28"/>
          <w:lang w:eastAsia="ru-RU"/>
        </w:rPr>
        <w:t>ПЕРЕЧЕНЬ</w:t>
      </w:r>
    </w:p>
    <w:p w14:paraId="767C4A9E" w14:textId="77777777" w:rsidR="00954592" w:rsidRPr="00AE0F0E" w:rsidRDefault="00954592" w:rsidP="00954592">
      <w:pPr>
        <w:suppressAutoHyphens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  <w:lang w:eastAsia="ru-RU"/>
        </w:rPr>
      </w:pPr>
      <w:r w:rsidRPr="00AE0F0E">
        <w:rPr>
          <w:sz w:val="28"/>
          <w:szCs w:val="28"/>
          <w:lang w:eastAsia="ru-RU"/>
        </w:rPr>
        <w:t xml:space="preserve">подпрограмм, основных мероприятий муниципальной программы </w:t>
      </w:r>
    </w:p>
    <w:p w14:paraId="19477AEC" w14:textId="77777777" w:rsidR="00954592" w:rsidRPr="00AE0F0E" w:rsidRDefault="00954592" w:rsidP="000E2712">
      <w:pPr>
        <w:suppressAutoHyphens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  <w:lang w:eastAsia="ru-RU"/>
        </w:rPr>
      </w:pPr>
      <w:r w:rsidRPr="00AE0F0E">
        <w:rPr>
          <w:sz w:val="28"/>
          <w:szCs w:val="28"/>
          <w:lang w:eastAsia="ru-RU"/>
        </w:rPr>
        <w:t>«Обеспечение качественными жилищно-коммунальными услугами населения Белокали</w:t>
      </w:r>
      <w:r w:rsidR="000E2712" w:rsidRPr="00AE0F0E">
        <w:rPr>
          <w:sz w:val="28"/>
          <w:szCs w:val="28"/>
          <w:lang w:eastAsia="ru-RU"/>
        </w:rPr>
        <w:t>твинского городского поселения»</w:t>
      </w:r>
    </w:p>
    <w:p w14:paraId="66437C62" w14:textId="77777777" w:rsidR="004154AD" w:rsidRPr="00AE0F0E" w:rsidRDefault="004154AD" w:rsidP="000E2712">
      <w:pPr>
        <w:suppressAutoHyphens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  <w:lang w:eastAsia="ru-RU"/>
        </w:rPr>
      </w:pPr>
    </w:p>
    <w:p w14:paraId="4607B4D6" w14:textId="77777777" w:rsidR="00954592" w:rsidRPr="00AE0F0E" w:rsidRDefault="00954592" w:rsidP="00954592">
      <w:pPr>
        <w:widowControl w:val="0"/>
        <w:suppressAutoHyphens w:val="0"/>
        <w:rPr>
          <w:sz w:val="2"/>
          <w:szCs w:val="2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704"/>
        <w:gridCol w:w="3606"/>
        <w:gridCol w:w="27"/>
        <w:gridCol w:w="1858"/>
        <w:gridCol w:w="1149"/>
        <w:gridCol w:w="1149"/>
        <w:gridCol w:w="2616"/>
        <w:gridCol w:w="2230"/>
        <w:gridCol w:w="1743"/>
      </w:tblGrid>
      <w:tr w:rsidR="00773539" w:rsidRPr="00AE0F0E" w14:paraId="68D4D62F" w14:textId="77777777" w:rsidTr="00754E75">
        <w:trPr>
          <w:tblHeader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B14B89" w14:textId="77777777" w:rsidR="00133384" w:rsidRPr="00AE0F0E" w:rsidRDefault="00133384" w:rsidP="00754E75">
            <w:pPr>
              <w:widowControl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6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AB9FC9" w14:textId="77777777" w:rsidR="00133384" w:rsidRPr="00AE0F0E" w:rsidRDefault="00133384" w:rsidP="00754E75">
            <w:pPr>
              <w:widowControl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Номер и наименование основного мероприятия, приоритетного основного мероприятия</w:t>
            </w:r>
          </w:p>
        </w:tc>
        <w:tc>
          <w:tcPr>
            <w:tcW w:w="18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1DB3C3" w14:textId="77777777" w:rsidR="00133384" w:rsidRPr="00AE0F0E" w:rsidRDefault="00133384" w:rsidP="00754E75">
            <w:pPr>
              <w:widowControl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Соисполнитель, участник, ответственный за исполнение основного мероприятия, приоритетного основного мероприятия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64690" w14:textId="77777777" w:rsidR="00133384" w:rsidRPr="00AE0F0E" w:rsidRDefault="00133384" w:rsidP="00954592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4DCC92" w14:textId="77777777" w:rsidR="00133384" w:rsidRPr="00AE0F0E" w:rsidRDefault="00133384" w:rsidP="00754E75">
            <w:pPr>
              <w:widowControl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Ожидаемый непосредственный результат (краткое описание)</w:t>
            </w:r>
          </w:p>
        </w:tc>
        <w:tc>
          <w:tcPr>
            <w:tcW w:w="22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ADB0BD" w14:textId="77777777" w:rsidR="00133384" w:rsidRPr="00AE0F0E" w:rsidRDefault="00133384" w:rsidP="00754E75">
            <w:pPr>
              <w:widowControl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Последствия нереализации основного мероприятия</w:t>
            </w:r>
          </w:p>
        </w:tc>
        <w:tc>
          <w:tcPr>
            <w:tcW w:w="1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62293C" w14:textId="77777777" w:rsidR="00133384" w:rsidRPr="00AE0F0E" w:rsidRDefault="00133384" w:rsidP="00754E75">
            <w:pPr>
              <w:widowControl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Связь с показателями </w:t>
            </w:r>
            <w:r w:rsidRPr="00AE0F0E">
              <w:rPr>
                <w:spacing w:val="-4"/>
                <w:kern w:val="2"/>
                <w:sz w:val="24"/>
                <w:szCs w:val="24"/>
                <w:lang w:eastAsia="ru-RU"/>
              </w:rPr>
              <w:t>государственной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 программы </w:t>
            </w:r>
            <w:r w:rsidRPr="00AE0F0E">
              <w:rPr>
                <w:spacing w:val="-4"/>
                <w:kern w:val="2"/>
                <w:sz w:val="24"/>
                <w:szCs w:val="24"/>
                <w:lang w:eastAsia="ru-RU"/>
              </w:rPr>
              <w:t>(подпрограммы)</w:t>
            </w:r>
          </w:p>
        </w:tc>
      </w:tr>
      <w:tr w:rsidR="00773539" w:rsidRPr="00AE0F0E" w14:paraId="52079662" w14:textId="77777777" w:rsidTr="00754E75">
        <w:trPr>
          <w:tblHeader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9BEC9" w14:textId="77777777" w:rsidR="00133384" w:rsidRPr="00AE0F0E" w:rsidRDefault="00133384" w:rsidP="00754E75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36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90C93" w14:textId="77777777" w:rsidR="00133384" w:rsidRPr="00AE0F0E" w:rsidRDefault="00133384" w:rsidP="00754E75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417EE" w14:textId="77777777" w:rsidR="00133384" w:rsidRPr="00AE0F0E" w:rsidRDefault="00133384" w:rsidP="00754E75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6C599" w14:textId="77777777" w:rsidR="00133384" w:rsidRPr="00AE0F0E" w:rsidRDefault="00133384" w:rsidP="00754E75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начала </w:t>
            </w:r>
            <w:r w:rsidRPr="00AE0F0E">
              <w:rPr>
                <w:spacing w:val="-10"/>
                <w:kern w:val="2"/>
                <w:sz w:val="24"/>
                <w:szCs w:val="24"/>
                <w:lang w:eastAsia="ru-RU"/>
              </w:rPr>
              <w:t>реализации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6B01" w14:textId="77777777" w:rsidR="00133384" w:rsidRPr="00AE0F0E" w:rsidRDefault="00133384" w:rsidP="00754E75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окончания </w:t>
            </w:r>
            <w:r w:rsidRPr="00AE0F0E">
              <w:rPr>
                <w:spacing w:val="-8"/>
                <w:kern w:val="2"/>
                <w:sz w:val="24"/>
                <w:szCs w:val="24"/>
                <w:lang w:eastAsia="ru-RU"/>
              </w:rPr>
              <w:t>реализации</w:t>
            </w:r>
          </w:p>
        </w:tc>
        <w:tc>
          <w:tcPr>
            <w:tcW w:w="26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0D8D6" w14:textId="77777777" w:rsidR="00133384" w:rsidRPr="00AE0F0E" w:rsidRDefault="00133384" w:rsidP="00754E75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2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B4A8F" w14:textId="77777777" w:rsidR="00133384" w:rsidRPr="00AE0F0E" w:rsidRDefault="00133384" w:rsidP="00754E75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807FF" w14:textId="77777777" w:rsidR="00133384" w:rsidRPr="00AE0F0E" w:rsidRDefault="00133384" w:rsidP="00754E75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</w:p>
        </w:tc>
      </w:tr>
      <w:tr w:rsidR="00773539" w:rsidRPr="00AE0F0E" w14:paraId="33E7D62A" w14:textId="77777777" w:rsidTr="00754E75">
        <w:trPr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108CB" w14:textId="77777777" w:rsidR="00133384" w:rsidRPr="00AE0F0E" w:rsidRDefault="00133384" w:rsidP="00133384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5B0964" w14:textId="77777777" w:rsidR="00133384" w:rsidRPr="00AE0F0E" w:rsidRDefault="00133384" w:rsidP="00133384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443A1" w14:textId="77777777" w:rsidR="00133384" w:rsidRPr="00AE0F0E" w:rsidRDefault="00133384" w:rsidP="00133384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34C87" w14:textId="77777777" w:rsidR="00133384" w:rsidRPr="00AE0F0E" w:rsidRDefault="00133384" w:rsidP="00133384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BDD77" w14:textId="77777777" w:rsidR="00133384" w:rsidRPr="00AE0F0E" w:rsidRDefault="00133384" w:rsidP="00133384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BF2F9" w14:textId="77777777" w:rsidR="00133384" w:rsidRPr="00AE0F0E" w:rsidRDefault="00133384" w:rsidP="00133384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52501" w14:textId="77777777" w:rsidR="00133384" w:rsidRPr="00AE0F0E" w:rsidRDefault="00133384" w:rsidP="00133384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97C71" w14:textId="77777777" w:rsidR="00133384" w:rsidRPr="00AE0F0E" w:rsidRDefault="00133384" w:rsidP="00133384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8</w:t>
            </w:r>
          </w:p>
        </w:tc>
      </w:tr>
      <w:tr w:rsidR="00773539" w:rsidRPr="00AE0F0E" w14:paraId="5BD01008" w14:textId="77777777" w:rsidTr="0032140D">
        <w:trPr>
          <w:trHeight w:val="276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0FDE4D" w14:textId="77777777" w:rsidR="00133384" w:rsidRPr="00AE0F0E" w:rsidRDefault="00133384" w:rsidP="00954592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Подпрограмма 1 «Развитие жилищного хозяйства в Белокалитвинском городском поселении»</w:t>
            </w:r>
          </w:p>
        </w:tc>
      </w:tr>
      <w:tr w:rsidR="00773539" w:rsidRPr="00AE0F0E" w14:paraId="266F261D" w14:textId="77777777" w:rsidTr="0032140D">
        <w:trPr>
          <w:trHeight w:val="276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03D780" w14:textId="77777777" w:rsidR="00133384" w:rsidRPr="00AE0F0E" w:rsidRDefault="00133384" w:rsidP="00954592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Цель подпрограммы 1 «Эффективное управление многоквартирными домами»</w:t>
            </w:r>
          </w:p>
        </w:tc>
      </w:tr>
      <w:tr w:rsidR="00773539" w:rsidRPr="00AE0F0E" w14:paraId="3396F188" w14:textId="77777777" w:rsidTr="0032140D">
        <w:trPr>
          <w:trHeight w:val="276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15ED7F" w14:textId="77777777" w:rsidR="00133384" w:rsidRPr="00AE0F0E" w:rsidRDefault="00133384" w:rsidP="00F5536D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Задачи подпрограммы 1 «Информирование населения о правах и обязанностях в жилищно-коммунальной сфере»; «Создание условий </w:t>
            </w:r>
            <w:proofErr w:type="gramStart"/>
            <w:r w:rsidRPr="00AE0F0E">
              <w:rPr>
                <w:kern w:val="2"/>
                <w:sz w:val="24"/>
                <w:szCs w:val="24"/>
                <w:lang w:eastAsia="ru-RU"/>
              </w:rPr>
              <w:t>для</w:t>
            </w:r>
            <w:proofErr w:type="gramEnd"/>
            <w:r w:rsidRPr="00AE0F0E">
              <w:rPr>
                <w:kern w:val="2"/>
                <w:sz w:val="24"/>
                <w:szCs w:val="24"/>
                <w:lang w:eastAsia="ru-RU"/>
              </w:rPr>
              <w:t xml:space="preserve"> </w:t>
            </w:r>
          </w:p>
          <w:p w14:paraId="1144D524" w14:textId="77777777" w:rsidR="00133384" w:rsidRPr="00AE0F0E" w:rsidRDefault="00133384" w:rsidP="00F5536D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развития конкурентной среды в сфере управления многоквартирными домами»; «Реализация механизма софинансирования работ </w:t>
            </w:r>
          </w:p>
          <w:p w14:paraId="18B17BCE" w14:textId="77777777" w:rsidR="00133384" w:rsidRPr="00AE0F0E" w:rsidRDefault="00133384" w:rsidP="00F5536D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по капитальному ремонту многоквартирных домов, проводимому с привлечением средств собственников </w:t>
            </w:r>
          </w:p>
          <w:p w14:paraId="6BE74A60" w14:textId="77777777" w:rsidR="00133384" w:rsidRPr="00AE0F0E" w:rsidRDefault="00133384" w:rsidP="00F5536D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помещений в многоквартирном доме, и предоставление мер государственной поддержки в рамках Областного закона </w:t>
            </w:r>
          </w:p>
          <w:p w14:paraId="231D3C17" w14:textId="77777777" w:rsidR="00133384" w:rsidRPr="00AE0F0E" w:rsidRDefault="00133384" w:rsidP="00F5536D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 11.06.2013 № 1101-ЗС «О капитальном ремонте общего имущества в многоквартирных домах на территории Белокалитвинском городском поселении»</w:t>
            </w:r>
          </w:p>
        </w:tc>
      </w:tr>
      <w:tr w:rsidR="00773539" w:rsidRPr="00AE0F0E" w14:paraId="2679502F" w14:textId="77777777" w:rsidTr="009656E3">
        <w:trPr>
          <w:trHeight w:val="828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BCCA91" w14:textId="77777777" w:rsidR="00133384" w:rsidRPr="00AE0F0E" w:rsidRDefault="00133384" w:rsidP="009656E3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B4068D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Мероприятия по повышению эффективного управления многоквартирными домами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6C1BF4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79131D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DF3792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63B594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эффективного управления многоквартирными домами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39CAEE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эффективного управления многоквартирными домами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2ACFF9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</w:t>
            </w:r>
          </w:p>
        </w:tc>
      </w:tr>
      <w:tr w:rsidR="00773539" w:rsidRPr="00AE0F0E" w14:paraId="6ACC1B88" w14:textId="77777777" w:rsidTr="009656E3">
        <w:trPr>
          <w:trHeight w:val="27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05F4EB" w14:textId="77777777" w:rsidR="00133384" w:rsidRPr="00AE0F0E" w:rsidRDefault="00133384" w:rsidP="009656E3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9186AE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ОМ 1.1. «Капитальный ремонт муниципального жилищного фонда»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E89A9A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отдел муниципального хозяйства 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7FD42C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FB67BC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C789A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сокращение числа домов, требующих проведения мероприя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тий по приведению их в состояние, обес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печивающее безопас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ное проживание его жителей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F8131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увеличение числа домов, требующих проведения меро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приятий по приве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дению их в состоя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ние, обеспечиваю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щее безопасное проживание его жителей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017AAE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773539" w:rsidRPr="00AE0F0E" w14:paraId="6E1C205C" w14:textId="77777777" w:rsidTr="009656E3">
        <w:trPr>
          <w:trHeight w:val="27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4924B3" w14:textId="77777777" w:rsidR="00133384" w:rsidRPr="00AE0F0E" w:rsidRDefault="00133384" w:rsidP="009656E3">
            <w:pPr>
              <w:widowControl w:val="0"/>
              <w:suppressAutoHyphens w:val="0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1.2.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11ADFD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ОМ 1.2. «Уплата взносов на капитальный ремонт за жилые и нежилые помещения»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4C76E8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7AA4BC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0E7CEA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DAF4D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spacing w:val="-4"/>
                <w:kern w:val="2"/>
                <w:sz w:val="24"/>
                <w:szCs w:val="24"/>
                <w:lang w:eastAsia="ru-RU"/>
              </w:rPr>
            </w:pPr>
            <w:r w:rsidRPr="00AE0F0E">
              <w:rPr>
                <w:spacing w:val="-4"/>
                <w:kern w:val="2"/>
                <w:sz w:val="24"/>
                <w:szCs w:val="24"/>
                <w:lang w:eastAsia="ru-RU"/>
              </w:rPr>
              <w:t>обеспечение деятельности некоммерческой организации «Ростовский областной фонд содействия капитальному ремонту» по проведению капитального ремонта общего имущества в МКД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EF17F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невозможность функционирования региональной системы капиталь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ремонта многоквартирных домов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786734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</w:t>
            </w:r>
          </w:p>
        </w:tc>
      </w:tr>
      <w:tr w:rsidR="00773539" w:rsidRPr="00AE0F0E" w14:paraId="49498388" w14:textId="77777777" w:rsidTr="009656E3">
        <w:trPr>
          <w:trHeight w:val="98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126DE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0EC96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ОМ 1.3. «</w:t>
            </w:r>
            <w:r w:rsidRPr="00AE0F0E">
              <w:rPr>
                <w:spacing w:val="-4"/>
                <w:kern w:val="2"/>
                <w:sz w:val="24"/>
                <w:szCs w:val="24"/>
                <w:lang w:eastAsia="ru-RU"/>
              </w:rPr>
              <w:t>Обследование жилого фонда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522F4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EC274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ABDE5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7E322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сокращение числа домов, требующих проведения мероприя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тий по приведению их в состояние, обес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печивающее безопас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ное проживание его жителей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5808D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увеличение числа домов, требующих проведения меро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приятий по приве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дению их в состоя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ние, обеспечиваю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щее безопасное проживание его жителей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58232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</w:t>
            </w:r>
          </w:p>
        </w:tc>
      </w:tr>
      <w:tr w:rsidR="00773539" w:rsidRPr="00AE0F0E" w14:paraId="713BB12A" w14:textId="77777777" w:rsidTr="009656E3">
        <w:trPr>
          <w:trHeight w:val="558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47D59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DAE6B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sz w:val="24"/>
                <w:szCs w:val="24"/>
                <w:lang w:eastAsia="ru-RU"/>
              </w:rPr>
              <w:t>ОМ 1.4. «Уплата по исполнительному листу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D2C06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отдел муниципального хозяйства 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2CA81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39E87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98740D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повышение эффективного управления 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многоквартирными домами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A8E77F" w14:textId="77777777" w:rsidR="00133384" w:rsidRPr="00AE0F0E" w:rsidRDefault="00133384" w:rsidP="009656E3">
            <w:pPr>
              <w:widowControl w:val="0"/>
              <w:suppressAutoHyphens w:val="0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 xml:space="preserve">снижение эффективного управления 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многоквартирными домами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C5C5A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773539" w:rsidRPr="00AE0F0E" w14:paraId="0A2D45C6" w14:textId="77777777" w:rsidTr="009656E3">
        <w:trPr>
          <w:trHeight w:val="27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0885E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1.5.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04D8B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sz w:val="24"/>
                <w:szCs w:val="24"/>
                <w:lang w:eastAsia="ru-RU"/>
              </w:rPr>
              <w:t>ОМ 1.5. «Содержание муниципальных жилых помещений»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F9AA8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0F1D8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EBEDB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0BC8D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улучшение техничес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кого состояния много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квартирных домов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23E85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ухудшение технического состояния многоквартирных домов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96545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</w:t>
            </w:r>
          </w:p>
        </w:tc>
      </w:tr>
      <w:tr w:rsidR="00773539" w:rsidRPr="00AE0F0E" w14:paraId="184AA17B" w14:textId="77777777" w:rsidTr="009656E3">
        <w:trPr>
          <w:trHeight w:val="27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DA861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55D21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sz w:val="24"/>
                <w:szCs w:val="24"/>
                <w:lang w:eastAsia="ru-RU"/>
              </w:rPr>
            </w:pPr>
            <w:r w:rsidRPr="00AE0F0E">
              <w:rPr>
                <w:sz w:val="24"/>
                <w:szCs w:val="24"/>
                <w:lang w:eastAsia="ru-RU"/>
              </w:rPr>
              <w:t>ОМ 1.6. «Замена лифтов»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6920E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21383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770D3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43ED3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улучшение техничес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кого состояния много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квартирных домов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F16F0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ухудшение технического состояния многоквартирных домов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3DB4B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</w:t>
            </w:r>
          </w:p>
        </w:tc>
      </w:tr>
      <w:tr w:rsidR="00773539" w:rsidRPr="00AE0F0E" w14:paraId="7C0C2AE4" w14:textId="77777777" w:rsidTr="009656E3">
        <w:trPr>
          <w:trHeight w:val="27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21ACB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EC0228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1.7. «Приобретение жилого помещения»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1BA74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ED2B1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9B7C4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FAB47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улучшение техничес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кого состояния много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квартирных домов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E9ED76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ухудшение технического состояния многоквартирных домов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476C2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</w:t>
            </w:r>
          </w:p>
        </w:tc>
      </w:tr>
      <w:tr w:rsidR="00773539" w:rsidRPr="00AE0F0E" w14:paraId="723A2721" w14:textId="77777777" w:rsidTr="00E56394">
        <w:trPr>
          <w:trHeight w:val="27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D66529" w14:textId="77777777" w:rsidR="00E56394" w:rsidRPr="00AE0F0E" w:rsidRDefault="00E5639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F3CB4F" w14:textId="77777777" w:rsidR="00E56394" w:rsidRPr="00AE0F0E" w:rsidRDefault="00E5639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1.8.  «Обеспечение мероприятий по капитальному ремонту МКД за счет средств, поступающих из Фонда содействия реформированию ЖКХ»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CB6174" w14:textId="77777777" w:rsidR="00E56394" w:rsidRPr="00AE0F0E" w:rsidRDefault="00E56394" w:rsidP="00E56394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666B1D" w14:textId="77777777" w:rsidR="00E56394" w:rsidRPr="00AE0F0E" w:rsidRDefault="00E56394" w:rsidP="00E56394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283EC9" w14:textId="77777777" w:rsidR="00E56394" w:rsidRPr="00AE0F0E" w:rsidRDefault="00E56394" w:rsidP="00E56394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FD5341" w14:textId="77777777" w:rsidR="00E56394" w:rsidRPr="00AE0F0E" w:rsidRDefault="00392165" w:rsidP="00E56394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 xml:space="preserve">улучшение </w:t>
            </w:r>
            <w:proofErr w:type="spellStart"/>
            <w:proofErr w:type="gramStart"/>
            <w:r w:rsidRPr="00AE0F0E">
              <w:rPr>
                <w:sz w:val="24"/>
                <w:szCs w:val="24"/>
              </w:rPr>
              <w:t>техничес</w:t>
            </w:r>
            <w:proofErr w:type="spellEnd"/>
            <w:r w:rsidRPr="00AE0F0E">
              <w:rPr>
                <w:sz w:val="24"/>
                <w:szCs w:val="24"/>
              </w:rPr>
              <w:t>-кого</w:t>
            </w:r>
            <w:proofErr w:type="gramEnd"/>
            <w:r w:rsidRPr="00AE0F0E">
              <w:rPr>
                <w:sz w:val="24"/>
                <w:szCs w:val="24"/>
              </w:rPr>
              <w:t xml:space="preserve"> состояния много-квартирных домов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6F9ADC" w14:textId="77777777" w:rsidR="00E56394" w:rsidRPr="00AE0F0E" w:rsidRDefault="00E56394" w:rsidP="00E56394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ухудшение технического состояния многоквартирных домов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94E5A1" w14:textId="77777777" w:rsidR="00E56394" w:rsidRPr="00AE0F0E" w:rsidRDefault="00E56394" w:rsidP="00E56394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1</w:t>
            </w:r>
          </w:p>
        </w:tc>
      </w:tr>
      <w:tr w:rsidR="00773539" w:rsidRPr="00AE0F0E" w14:paraId="5286D348" w14:textId="77777777" w:rsidTr="00E112B3">
        <w:trPr>
          <w:trHeight w:val="27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FC0E6E" w14:textId="77777777" w:rsidR="00133384" w:rsidRPr="00AE0F0E" w:rsidRDefault="00760472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C26C19" w14:textId="77777777" w:rsidR="00E112B3" w:rsidRPr="00AE0F0E" w:rsidRDefault="00E112B3" w:rsidP="00760472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1.</w:t>
            </w:r>
            <w:r w:rsidR="00760472" w:rsidRPr="00AE0F0E">
              <w:rPr>
                <w:sz w:val="24"/>
                <w:szCs w:val="24"/>
              </w:rPr>
              <w:t>9</w:t>
            </w:r>
            <w:r w:rsidRPr="00AE0F0E">
              <w:rPr>
                <w:sz w:val="24"/>
                <w:szCs w:val="24"/>
              </w:rPr>
              <w:t>. «Обеспечение мероприятий по капитальному ремонту многоквартирных домов за счет средств, поступивших от публично-</w:t>
            </w:r>
            <w:r w:rsidRPr="00AE0F0E">
              <w:rPr>
                <w:sz w:val="24"/>
                <w:szCs w:val="24"/>
              </w:rPr>
              <w:lastRenderedPageBreak/>
              <w:t>правовой компании «Фонд развития территорий»»</w:t>
            </w:r>
          </w:p>
        </w:tc>
        <w:tc>
          <w:tcPr>
            <w:tcW w:w="1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B9E8A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1E3165" w14:textId="77777777" w:rsidR="00133384" w:rsidRPr="00AE0F0E" w:rsidRDefault="003C0DDF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59BF7D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14096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улучшение техничес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кого состояния много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квартирных домов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B9C34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ухудшение технического состояния многоквартирных домов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867016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1</w:t>
            </w:r>
          </w:p>
        </w:tc>
      </w:tr>
      <w:tr w:rsidR="00773539" w:rsidRPr="00AE0F0E" w14:paraId="3B21A1D5" w14:textId="77777777" w:rsidTr="0032140D">
        <w:trPr>
          <w:trHeight w:val="276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646273" w14:textId="77777777" w:rsidR="00133384" w:rsidRPr="00AE0F0E" w:rsidRDefault="00133384" w:rsidP="008C28F8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Подпрограмма 2 «Создание условий для обеспечения качественными жилищно-коммунальными услугами населения Белокалитвинского городского поселения»</w:t>
            </w:r>
          </w:p>
        </w:tc>
      </w:tr>
      <w:tr w:rsidR="00773539" w:rsidRPr="00AE0F0E" w14:paraId="17697461" w14:textId="77777777" w:rsidTr="0032140D">
        <w:trPr>
          <w:trHeight w:val="279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4A29DF" w14:textId="77777777" w:rsidR="00133384" w:rsidRPr="00AE0F0E" w:rsidRDefault="00133384" w:rsidP="00954592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Цель подпрограммы 2 «Повышение эффективности,</w:t>
            </w:r>
          </w:p>
          <w:p w14:paraId="7C34FA0B" w14:textId="77777777" w:rsidR="00133384" w:rsidRPr="00AE0F0E" w:rsidRDefault="00133384" w:rsidP="00954592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качества и надежности поставок коммунальных ресурсов на территории Белокалитвинского городского поселения»</w:t>
            </w:r>
          </w:p>
        </w:tc>
      </w:tr>
      <w:tr w:rsidR="00773539" w:rsidRPr="00AE0F0E" w14:paraId="7EF97240" w14:textId="77777777" w:rsidTr="0032140D">
        <w:trPr>
          <w:trHeight w:val="461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A274CB" w14:textId="77777777" w:rsidR="00133384" w:rsidRPr="00AE0F0E" w:rsidRDefault="00133384" w:rsidP="00954592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Задачи подпрограммы 2 «Содержание объектов </w:t>
            </w:r>
          </w:p>
          <w:p w14:paraId="4A677B7E" w14:textId="77777777" w:rsidR="00133384" w:rsidRPr="00AE0F0E" w:rsidRDefault="00133384" w:rsidP="00954592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spacing w:val="-4"/>
                <w:kern w:val="2"/>
                <w:sz w:val="24"/>
                <w:szCs w:val="24"/>
                <w:lang w:eastAsia="ru-RU"/>
              </w:rPr>
            </w:pPr>
            <w:r w:rsidRPr="00AE0F0E">
              <w:rPr>
                <w:spacing w:val="-4"/>
                <w:kern w:val="2"/>
                <w:sz w:val="24"/>
                <w:szCs w:val="24"/>
                <w:lang w:eastAsia="ru-RU"/>
              </w:rPr>
              <w:t>коммунальной инфраструктуры, реализации инвестиционных проектов водопроводно-канализационного хозяйства и объектов теплоэнергетики»</w:t>
            </w:r>
          </w:p>
        </w:tc>
      </w:tr>
      <w:tr w:rsidR="00773539" w:rsidRPr="00AE0F0E" w14:paraId="0E4713D5" w14:textId="77777777" w:rsidTr="009656E3">
        <w:trPr>
          <w:trHeight w:val="55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A10D8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905BF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Мероприятия по повышению эффективности, качества и надежности поставок коммунальных ресурсов на территории Белокалитвинского городского поселения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25ED5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0F538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039CC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A3915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эффективности, качества и надежности поставок коммунальных ресурсов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0B457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эффективности, качества и надежности поставок коммунальных ресурсов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73D88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</w:p>
        </w:tc>
      </w:tr>
      <w:tr w:rsidR="00773539" w:rsidRPr="00AE0F0E" w14:paraId="212AD5E5" w14:textId="77777777" w:rsidTr="009656E3">
        <w:trPr>
          <w:trHeight w:val="983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D082D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38F96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sz w:val="24"/>
                <w:szCs w:val="24"/>
              </w:rPr>
              <w:t>ОМ 2.1. Ремонт водопроводной сети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C4C93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6768D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2DEC9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DAAA6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обслуживания; снижение уровня потерь при производ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стве, транспортировке и распределении коммунальных ресурсов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C754A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обслуживания; повышение уровня потерь при производстве, транспортировке и распределении коммунальных ресурсов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078FF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5B0025A7" w14:textId="77777777" w:rsidTr="009656E3">
        <w:trPr>
          <w:trHeight w:val="193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5C708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55F00B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2.2. Разработка схемы газоснабжения, внесение изменений в расчетную схему газоснабжения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E6994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933D5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A518C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B58DB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качества предоставления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ных услуг; снижение уровня потерь при производ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стве, транспортировке и распределении коммунальных ресурсов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0BBC5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качества предоставления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ных услуг; снижение уровня потерь при производ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стве, транспортировке и распределении коммунальных ресурсов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453B4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606DE590" w14:textId="77777777" w:rsidTr="009656E3">
        <w:trPr>
          <w:trHeight w:val="13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B1521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A7B8DD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2.3. Работы по составлению тех. Задания, сметы и получения заключения по оценке достоверности сметной стоимости проектных работ по объекту: «Капитальный ремонт сетей канализации по ул. Совхозная в г. Белая Калитва Ростовской области»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6BD51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D9E4C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29E2C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EDF99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обслуживания; снижение уровня потерь при производ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стве, транспортировке и распределении коммунальных ресурсов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8D9F2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обслуживания; повышение уровня потерь при производстве, транспортировке и распределении коммунальных ресурсов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20627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2980BB47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0CB4F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86E735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2.4. Разработка проектно-сметной документации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60ABC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A9DA3D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2628C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F84E1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эффективности, качества и надежности поставок коммунальных ресурсов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D8875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эффективности, качества и надежности поставок коммунальных ресурсов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CE182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249BA2FF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9D4DF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2.5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C5A96C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2.5. Приобретение спецтехники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0144C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B8C7D6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D7170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9B9A3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7944E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54CF2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1403E42C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C8E15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796BC6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2.6.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28420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78FE4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BEA79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2FB9CD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эффективности, качества и надежности поставок коммунальных ресурсов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F7A99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эффективности, качества и надежности поставок коммунальных ресурсов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30ED1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4E545C2D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551F9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AA8349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2.7. Технологическое присоединение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7B324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45A95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7D324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FE7F3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эффективности, качества и надежности поставок коммунальных ресурсов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62F94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эффективности, качества и надежности поставок коммунальных ресурсов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029D2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2C72E743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61173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2.8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C49643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2.8. Создание и обустройство контейнерных площадок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C556C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9F640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CDB99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5677A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эффективности, качества и надежности поставок коммунальных ресурсов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3A182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эффективности, качества и надежности поставок коммунальных ресурсов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BDE7D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092ED6DD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1EC0D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D9E215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2.9. Экспертиза техники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C32CD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отдел 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9D60C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9645C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FF9F76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95464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</w: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B739BD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2</w:t>
            </w:r>
          </w:p>
        </w:tc>
      </w:tr>
      <w:tr w:rsidR="00773539" w:rsidRPr="00AE0F0E" w14:paraId="6C7B04AA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F58F8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2.10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905DE6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2.10. Подключение к сетям водопровода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6F264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1D71CD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A39BC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9C77D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AD41D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C31EA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6FD8457C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6EE97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2.11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FF4FE0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2.11. «Содержание и обслуживание газораспределительных пунктов»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A80F7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65AF2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FC649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AC12B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575EE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E0EC5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1F3FF670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EE8B8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2.12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6A853E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2.12. «Содержание и обслуживание мусорных контейнеров»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8669E6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9763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5A129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893F6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51D32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1EEB9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606312F2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DDFB9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2.13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095541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2.13. Приобретение мусорных контейнеров»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185516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8508D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B1878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AA563D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BB1B1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0BB67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2F26198C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DABE7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2.14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C9619A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2.14. «Гидравлическая модель водоснабжения»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B21549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E737D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54D31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322F5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4EA8E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B22AF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24414FF5" w14:textId="77777777" w:rsidTr="009656E3">
        <w:trPr>
          <w:trHeight w:val="7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AED9F6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lastRenderedPageBreak/>
              <w:t>2.15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ECA4DC" w14:textId="77777777" w:rsidR="00133384" w:rsidRPr="00AE0F0E" w:rsidRDefault="00133384" w:rsidP="009656E3">
            <w:pPr>
              <w:jc w:val="center"/>
              <w:rPr>
                <w:sz w:val="24"/>
                <w:szCs w:val="24"/>
              </w:rPr>
            </w:pPr>
            <w:r w:rsidRPr="00AE0F0E">
              <w:rPr>
                <w:sz w:val="24"/>
                <w:szCs w:val="24"/>
              </w:rPr>
              <w:t>ОМ 2.15. «Подключение к канализационному коллектору по ул. Набережная»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7D546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1AD98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17735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B0E15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повышение удовлетво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ренности населения БГП уровнем коммуналь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ного обслуживания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C2AA4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снижение удовлет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воренности населе</w:t>
            </w:r>
            <w:r w:rsidRPr="00AE0F0E">
              <w:rPr>
                <w:kern w:val="2"/>
                <w:sz w:val="24"/>
                <w:szCs w:val="24"/>
                <w:lang w:eastAsia="ru-RU"/>
              </w:rPr>
              <w:softHyphen/>
              <w:t>ния БГП уровнем коммунального обслуживания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BBC3C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</w:t>
            </w:r>
          </w:p>
        </w:tc>
      </w:tr>
      <w:tr w:rsidR="00773539" w:rsidRPr="00AE0F0E" w14:paraId="759BD8FC" w14:textId="77777777" w:rsidTr="0032140D">
        <w:trPr>
          <w:trHeight w:val="276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A53980" w14:textId="77777777" w:rsidR="00133384" w:rsidRPr="00AE0F0E" w:rsidRDefault="00133384" w:rsidP="00954592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Подпрограмма 3 «Обеспечение реализации муниципальной  программы»</w:t>
            </w:r>
          </w:p>
        </w:tc>
      </w:tr>
      <w:tr w:rsidR="00773539" w:rsidRPr="00AE0F0E" w14:paraId="124D12EA" w14:textId="77777777" w:rsidTr="0032140D">
        <w:trPr>
          <w:trHeight w:val="276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0348E" w14:textId="77777777" w:rsidR="00133384" w:rsidRPr="00AE0F0E" w:rsidRDefault="00133384" w:rsidP="00954592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Цель подпрограммы 3 «Обеспечение эффективной деятельности Администрации Белокалитвинского городского поселения  в сфере жилищно-коммунального хозяйства»</w:t>
            </w:r>
          </w:p>
        </w:tc>
      </w:tr>
      <w:tr w:rsidR="00773539" w:rsidRPr="00AE0F0E" w14:paraId="32B14D1E" w14:textId="77777777" w:rsidTr="0032140D">
        <w:trPr>
          <w:trHeight w:val="279"/>
        </w:trPr>
        <w:tc>
          <w:tcPr>
            <w:tcW w:w="150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DB6111" w14:textId="77777777" w:rsidR="00133384" w:rsidRPr="00AE0F0E" w:rsidRDefault="00133384" w:rsidP="00954592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 xml:space="preserve">Задачи подпрограммы 3 «Создание условий для повышения качества выполнения </w:t>
            </w:r>
          </w:p>
          <w:p w14:paraId="48279CA5" w14:textId="77777777" w:rsidR="00133384" w:rsidRPr="00AE0F0E" w:rsidRDefault="00133384" w:rsidP="00954592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функций в сфере жилищно-коммунального хозяйства на территории Белокалитвинского городского поселения»</w:t>
            </w:r>
          </w:p>
        </w:tc>
      </w:tr>
      <w:tr w:rsidR="00773539" w:rsidRPr="00AE0F0E" w14:paraId="253BCFD9" w14:textId="77777777" w:rsidTr="009656E3">
        <w:trPr>
          <w:trHeight w:val="55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E8564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6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43E972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Мероприятия по обеспечению деятельности жилищно-коммунального хозяйства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5F7E9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8898A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556681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4A5E45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создание условий для реализации муниципальной программы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0F5D33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неэффективная деятельность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7491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3</w:t>
            </w:r>
          </w:p>
        </w:tc>
      </w:tr>
      <w:tr w:rsidR="00773539" w:rsidRPr="00AE0F0E" w14:paraId="66D6CC8D" w14:textId="77777777" w:rsidTr="009656E3">
        <w:trPr>
          <w:trHeight w:val="552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A17F2B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ind w:left="-57" w:right="-57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6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98451A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ОМ 3.1. «Обеспечение деятельности жилищно-коммунального хозяйства»</w:t>
            </w:r>
          </w:p>
        </w:tc>
        <w:tc>
          <w:tcPr>
            <w:tcW w:w="1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9FBDEE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отдел муниципального хозяйства АБГП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4628E0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9AC044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CEAE97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создание условий для реализации муниципальной программы</w:t>
            </w:r>
          </w:p>
        </w:tc>
        <w:tc>
          <w:tcPr>
            <w:tcW w:w="2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0CD868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неэффективная деятельность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D6E9DF" w14:textId="77777777" w:rsidR="00133384" w:rsidRPr="00AE0F0E" w:rsidRDefault="00133384" w:rsidP="009656E3">
            <w:pPr>
              <w:widowControl w:val="0"/>
              <w:suppressAutoHyphens w:val="0"/>
              <w:spacing w:line="226" w:lineRule="auto"/>
              <w:jc w:val="center"/>
              <w:rPr>
                <w:kern w:val="2"/>
                <w:sz w:val="24"/>
                <w:szCs w:val="24"/>
                <w:lang w:eastAsia="ru-RU"/>
              </w:rPr>
            </w:pPr>
            <w:r w:rsidRPr="00AE0F0E">
              <w:rPr>
                <w:kern w:val="2"/>
                <w:sz w:val="24"/>
                <w:szCs w:val="24"/>
                <w:lang w:eastAsia="ru-RU"/>
              </w:rPr>
              <w:t>3</w:t>
            </w:r>
          </w:p>
        </w:tc>
      </w:tr>
    </w:tbl>
    <w:p w14:paraId="5972346F" w14:textId="77777777" w:rsidR="00954592" w:rsidRPr="00AE0F0E" w:rsidRDefault="00954592" w:rsidP="006769DC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Примечание. </w:t>
      </w:r>
    </w:p>
    <w:p w14:paraId="0D525FCB" w14:textId="77777777" w:rsidR="00954592" w:rsidRPr="00AE0F0E" w:rsidRDefault="00954592" w:rsidP="006769DC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Используемые сокращения: </w:t>
      </w:r>
    </w:p>
    <w:p w14:paraId="2C319D94" w14:textId="77777777" w:rsidR="00954592" w:rsidRPr="00AE0F0E" w:rsidRDefault="00954592" w:rsidP="006769DC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г. – город;</w:t>
      </w:r>
    </w:p>
    <w:p w14:paraId="0676FE67" w14:textId="77777777" w:rsidR="00954592" w:rsidRPr="00AE0F0E" w:rsidRDefault="00954592" w:rsidP="006769DC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ЖКХ – жилищно-коммунальное хозяйство; </w:t>
      </w:r>
    </w:p>
    <w:p w14:paraId="1E0A5B69" w14:textId="77777777" w:rsidR="00954592" w:rsidRPr="00AE0F0E" w:rsidRDefault="00954592" w:rsidP="006769DC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ЖСК – жилищно-строительный кооператив;</w:t>
      </w:r>
    </w:p>
    <w:p w14:paraId="0E618225" w14:textId="77777777" w:rsidR="00954592" w:rsidRPr="00AE0F0E" w:rsidRDefault="00954592" w:rsidP="006769DC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 xml:space="preserve">АБГП –Администрация Белокалитвинского городского поселения; </w:t>
      </w:r>
    </w:p>
    <w:p w14:paraId="4DCA855B" w14:textId="77777777" w:rsidR="00954592" w:rsidRPr="00AE0F0E" w:rsidRDefault="00954592" w:rsidP="006769DC">
      <w:pPr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</w:pPr>
      <w:r w:rsidRPr="00AE0F0E">
        <w:rPr>
          <w:kern w:val="2"/>
          <w:sz w:val="28"/>
          <w:szCs w:val="28"/>
          <w:lang w:eastAsia="ru-RU"/>
        </w:rPr>
        <w:t>ТСЖ – товарищество собственников жилья.</w:t>
      </w:r>
    </w:p>
    <w:p w14:paraId="6D6ACB93" w14:textId="77777777" w:rsidR="008C10B6" w:rsidRPr="00773539" w:rsidRDefault="008C10B6" w:rsidP="008C10B6">
      <w:pPr>
        <w:autoSpaceDE w:val="0"/>
        <w:spacing w:line="228" w:lineRule="auto"/>
        <w:jc w:val="right"/>
        <w:rPr>
          <w:color w:val="FF0000"/>
          <w:kern w:val="1"/>
          <w:sz w:val="28"/>
          <w:szCs w:val="28"/>
        </w:rPr>
        <w:sectPr w:rsidR="008C10B6" w:rsidRPr="00773539" w:rsidSect="00CF5F77">
          <w:pgSz w:w="16839" w:h="11907" w:orient="landscape" w:code="9"/>
          <w:pgMar w:top="397" w:right="737" w:bottom="397" w:left="1134" w:header="720" w:footer="720" w:gutter="0"/>
          <w:cols w:space="720"/>
          <w:docGrid w:linePitch="360"/>
        </w:sectPr>
      </w:pPr>
    </w:p>
    <w:p w14:paraId="3510A63D" w14:textId="77777777" w:rsidR="00800364" w:rsidRPr="00AE0F0E" w:rsidRDefault="00800364" w:rsidP="008C10B6">
      <w:pPr>
        <w:autoSpaceDE w:val="0"/>
        <w:spacing w:line="228" w:lineRule="auto"/>
        <w:jc w:val="right"/>
        <w:rPr>
          <w:kern w:val="1"/>
          <w:sz w:val="24"/>
          <w:szCs w:val="24"/>
        </w:rPr>
      </w:pPr>
      <w:r w:rsidRPr="00AE0F0E">
        <w:rPr>
          <w:kern w:val="1"/>
          <w:sz w:val="24"/>
          <w:szCs w:val="24"/>
        </w:rPr>
        <w:lastRenderedPageBreak/>
        <w:t xml:space="preserve">Приложение № </w:t>
      </w:r>
      <w:r w:rsidR="001542E3" w:rsidRPr="00AE0F0E">
        <w:rPr>
          <w:kern w:val="1"/>
          <w:sz w:val="24"/>
          <w:szCs w:val="24"/>
        </w:rPr>
        <w:t>3</w:t>
      </w:r>
    </w:p>
    <w:p w14:paraId="5AC631EC" w14:textId="77777777" w:rsidR="001542E3" w:rsidRPr="00AE0F0E" w:rsidRDefault="001542E3" w:rsidP="001542E3">
      <w:pPr>
        <w:autoSpaceDE w:val="0"/>
        <w:autoSpaceDN w:val="0"/>
        <w:adjustRightInd w:val="0"/>
        <w:spacing w:line="235" w:lineRule="auto"/>
        <w:ind w:left="10632"/>
        <w:jc w:val="right"/>
        <w:rPr>
          <w:kern w:val="2"/>
          <w:sz w:val="24"/>
          <w:szCs w:val="24"/>
          <w:lang w:eastAsia="ru-RU"/>
        </w:rPr>
      </w:pPr>
      <w:r w:rsidRPr="00AE0F0E">
        <w:rPr>
          <w:kern w:val="2"/>
          <w:sz w:val="24"/>
          <w:szCs w:val="24"/>
          <w:lang w:eastAsia="ru-RU"/>
        </w:rPr>
        <w:t>к муниципальной программе «Обеспечение качественными жилищно-коммунальными услугами населения Белокалитвинского городского поселения»</w:t>
      </w:r>
    </w:p>
    <w:p w14:paraId="00761AAE" w14:textId="77777777" w:rsidR="00800364" w:rsidRPr="00AE0F0E" w:rsidRDefault="00800364">
      <w:pPr>
        <w:tabs>
          <w:tab w:val="left" w:pos="6641"/>
          <w:tab w:val="center" w:pos="7427"/>
        </w:tabs>
        <w:jc w:val="center"/>
        <w:rPr>
          <w:kern w:val="1"/>
          <w:sz w:val="28"/>
          <w:szCs w:val="28"/>
        </w:rPr>
      </w:pPr>
      <w:r w:rsidRPr="00AE0F0E">
        <w:rPr>
          <w:kern w:val="1"/>
          <w:sz w:val="28"/>
          <w:szCs w:val="28"/>
        </w:rPr>
        <w:t>РАСХОДЫ</w:t>
      </w:r>
    </w:p>
    <w:p w14:paraId="4DEA46EC" w14:textId="77777777" w:rsidR="00800364" w:rsidRPr="00AE0F0E" w:rsidRDefault="00800364">
      <w:pPr>
        <w:jc w:val="center"/>
        <w:rPr>
          <w:kern w:val="1"/>
          <w:sz w:val="28"/>
          <w:szCs w:val="28"/>
        </w:rPr>
      </w:pPr>
      <w:r w:rsidRPr="00AE0F0E">
        <w:rPr>
          <w:kern w:val="1"/>
          <w:sz w:val="28"/>
          <w:szCs w:val="28"/>
        </w:rPr>
        <w:t xml:space="preserve">местного бюджета на реализацию муниципальной программы </w:t>
      </w:r>
    </w:p>
    <w:p w14:paraId="2FAFB10A" w14:textId="77777777" w:rsidR="00800364" w:rsidRPr="00AE0F0E" w:rsidRDefault="00800364">
      <w:pPr>
        <w:jc w:val="center"/>
        <w:rPr>
          <w:kern w:val="1"/>
          <w:sz w:val="28"/>
          <w:szCs w:val="28"/>
        </w:rPr>
      </w:pPr>
      <w:r w:rsidRPr="00AE0F0E">
        <w:rPr>
          <w:kern w:val="1"/>
          <w:sz w:val="28"/>
          <w:szCs w:val="28"/>
        </w:rPr>
        <w:t>«Обеспечение качественными жилищно-коммунальными услугами населения Белока</w:t>
      </w:r>
      <w:r w:rsidR="00404906" w:rsidRPr="00AE0F0E">
        <w:rPr>
          <w:kern w:val="1"/>
          <w:sz w:val="28"/>
          <w:szCs w:val="28"/>
        </w:rPr>
        <w:t>ли</w:t>
      </w:r>
      <w:r w:rsidRPr="00AE0F0E">
        <w:rPr>
          <w:kern w:val="1"/>
          <w:sz w:val="28"/>
          <w:szCs w:val="28"/>
        </w:rPr>
        <w:t>твинского городского поселения»</w:t>
      </w:r>
    </w:p>
    <w:p w14:paraId="0227A1C1" w14:textId="77777777" w:rsidR="00800364" w:rsidRPr="00AE0F0E" w:rsidRDefault="00800364">
      <w:pPr>
        <w:rPr>
          <w:kern w:val="1"/>
          <w:sz w:val="28"/>
          <w:szCs w:val="28"/>
        </w:rPr>
      </w:pPr>
    </w:p>
    <w:p w14:paraId="457529C7" w14:textId="77777777" w:rsidR="00800364" w:rsidRPr="00AE0F0E" w:rsidRDefault="00800364">
      <w:pPr>
        <w:rPr>
          <w:sz w:val="2"/>
          <w:szCs w:val="2"/>
        </w:rPr>
      </w:pPr>
    </w:p>
    <w:tbl>
      <w:tblPr>
        <w:tblW w:w="5024" w:type="pct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63"/>
        <w:gridCol w:w="2145"/>
        <w:gridCol w:w="751"/>
        <w:gridCol w:w="567"/>
        <w:gridCol w:w="708"/>
        <w:gridCol w:w="567"/>
        <w:gridCol w:w="567"/>
        <w:gridCol w:w="991"/>
        <w:gridCol w:w="711"/>
        <w:gridCol w:w="708"/>
        <w:gridCol w:w="708"/>
        <w:gridCol w:w="708"/>
        <w:gridCol w:w="711"/>
        <w:gridCol w:w="851"/>
        <w:gridCol w:w="848"/>
        <w:gridCol w:w="711"/>
        <w:gridCol w:w="708"/>
        <w:gridCol w:w="708"/>
        <w:gridCol w:w="742"/>
        <w:gridCol w:w="614"/>
      </w:tblGrid>
      <w:tr w:rsidR="00773539" w:rsidRPr="00AE0F0E" w14:paraId="06B16A99" w14:textId="77777777" w:rsidTr="003441C0">
        <w:trPr>
          <w:tblHeader/>
        </w:trPr>
        <w:tc>
          <w:tcPr>
            <w:tcW w:w="181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3AD087C5" w14:textId="77777777" w:rsidR="00133384" w:rsidRPr="00AE0F0E" w:rsidRDefault="00133384" w:rsidP="00112FA8">
            <w:pPr>
              <w:jc w:val="center"/>
            </w:pPr>
            <w:r w:rsidRPr="00AE0F0E">
              <w:t>№</w:t>
            </w:r>
            <w:r w:rsidRPr="00AE0F0E">
              <w:br/>
              <w:t>п/п</w:t>
            </w:r>
          </w:p>
        </w:tc>
        <w:tc>
          <w:tcPr>
            <w:tcW w:w="688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6CF55E31" w14:textId="77777777" w:rsidR="00133384" w:rsidRPr="00AE0F0E" w:rsidRDefault="00133384" w:rsidP="00112FA8">
            <w:pPr>
              <w:jc w:val="center"/>
            </w:pPr>
            <w:r w:rsidRPr="00AE0F0E">
              <w:t>Номер и наименование подпрограммы, основного мероприятия, приоритетного основного мероприятия</w:t>
            </w:r>
          </w:p>
        </w:tc>
        <w:tc>
          <w:tcPr>
            <w:tcW w:w="241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1C2B5E89" w14:textId="77777777" w:rsidR="00133384" w:rsidRPr="00AE0F0E" w:rsidRDefault="00133384" w:rsidP="00112FA8">
            <w:pPr>
              <w:ind w:left="-57" w:right="-57"/>
              <w:jc w:val="center"/>
            </w:pPr>
            <w:r w:rsidRPr="00AE0F0E">
              <w:t>Ответственный исполнитель, соисполнители, участники</w:t>
            </w:r>
          </w:p>
        </w:tc>
        <w:tc>
          <w:tcPr>
            <w:tcW w:w="77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D6746D" w14:textId="77777777" w:rsidR="00133384" w:rsidRPr="00AE0F0E" w:rsidRDefault="00133384" w:rsidP="00112FA8">
            <w:pPr>
              <w:jc w:val="center"/>
            </w:pPr>
            <w:r w:rsidRPr="00AE0F0E">
              <w:t>Код бюджетной классификации расходов</w:t>
            </w:r>
          </w:p>
        </w:tc>
        <w:tc>
          <w:tcPr>
            <w:tcW w:w="318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C3D5E74" w14:textId="77777777" w:rsidR="00133384" w:rsidRPr="00AE0F0E" w:rsidRDefault="00133384" w:rsidP="00112FA8">
            <w:pPr>
              <w:jc w:val="center"/>
              <w:rPr>
                <w:rFonts w:ascii="Times" w:hAnsi="Times" w:cs="Times"/>
                <w:spacing w:val="-4"/>
              </w:rPr>
            </w:pPr>
            <w:r w:rsidRPr="00AE0F0E">
              <w:t>Объем расходов,</w:t>
            </w:r>
            <w:r w:rsidRPr="00AE0F0E">
              <w:br/>
              <w:t>всего</w:t>
            </w:r>
          </w:p>
          <w:p w14:paraId="495D4E59" w14:textId="77777777" w:rsidR="00133384" w:rsidRPr="00AE0F0E" w:rsidRDefault="00133384" w:rsidP="00112FA8">
            <w:pPr>
              <w:jc w:val="center"/>
            </w:pPr>
            <w:r w:rsidRPr="00AE0F0E">
              <w:rPr>
                <w:rFonts w:ascii="Times" w:hAnsi="Times" w:cs="Times"/>
                <w:spacing w:val="-4"/>
              </w:rPr>
              <w:t>(</w:t>
            </w:r>
            <w:r w:rsidRPr="00AE0F0E">
              <w:rPr>
                <w:spacing w:val="-4"/>
              </w:rPr>
              <w:t>тыс</w:t>
            </w:r>
            <w:r w:rsidRPr="00AE0F0E">
              <w:rPr>
                <w:rFonts w:ascii="Times" w:hAnsi="Times" w:cs="Times"/>
                <w:spacing w:val="-4"/>
              </w:rPr>
              <w:t xml:space="preserve">. </w:t>
            </w:r>
            <w:r w:rsidRPr="00AE0F0E">
              <w:rPr>
                <w:spacing w:val="-4"/>
              </w:rPr>
              <w:t>рублей</w:t>
            </w:r>
            <w:r w:rsidRPr="00AE0F0E">
              <w:rPr>
                <w:rFonts w:ascii="Times" w:hAnsi="Times" w:cs="Times"/>
                <w:spacing w:val="-4"/>
              </w:rPr>
              <w:t>)</w:t>
            </w:r>
          </w:p>
        </w:tc>
        <w:tc>
          <w:tcPr>
            <w:tcW w:w="2800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938DBE" w14:textId="77777777" w:rsidR="00133384" w:rsidRPr="00AE0F0E" w:rsidRDefault="00133384" w:rsidP="00112FA8">
            <w:pPr>
              <w:jc w:val="center"/>
            </w:pPr>
            <w:r w:rsidRPr="00AE0F0E">
              <w:t>В том числе по годам реализации муниципальной программы</w:t>
            </w:r>
          </w:p>
        </w:tc>
      </w:tr>
      <w:tr w:rsidR="00773539" w:rsidRPr="00AE0F0E" w14:paraId="5A86E11E" w14:textId="77777777" w:rsidTr="00406ACA">
        <w:trPr>
          <w:tblHeader/>
        </w:trPr>
        <w:tc>
          <w:tcPr>
            <w:tcW w:w="181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532860" w14:textId="77777777" w:rsidR="00133384" w:rsidRPr="00AE0F0E" w:rsidRDefault="00133384" w:rsidP="00112FA8">
            <w:pPr>
              <w:jc w:val="center"/>
            </w:pPr>
          </w:p>
        </w:tc>
        <w:tc>
          <w:tcPr>
            <w:tcW w:w="688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40DEF1" w14:textId="77777777" w:rsidR="00133384" w:rsidRPr="00AE0F0E" w:rsidRDefault="00133384" w:rsidP="00112FA8">
            <w:pPr>
              <w:jc w:val="center"/>
            </w:pPr>
          </w:p>
        </w:tc>
        <w:tc>
          <w:tcPr>
            <w:tcW w:w="241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B584E4" w14:textId="77777777" w:rsidR="00133384" w:rsidRPr="00AE0F0E" w:rsidRDefault="00133384" w:rsidP="00112FA8">
            <w:pPr>
              <w:ind w:left="-57" w:right="-57"/>
              <w:jc w:val="center"/>
            </w:pP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B7E14B" w14:textId="77777777" w:rsidR="00133384" w:rsidRPr="00AE0F0E" w:rsidRDefault="00133384" w:rsidP="00112FA8">
            <w:pPr>
              <w:ind w:left="-106" w:right="-108"/>
              <w:jc w:val="center"/>
            </w:pPr>
            <w:r w:rsidRPr="00AE0F0E">
              <w:t>ГРБС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4AB225" w14:textId="77777777" w:rsidR="00133384" w:rsidRPr="00AE0F0E" w:rsidRDefault="00133384" w:rsidP="00112FA8">
            <w:pPr>
              <w:jc w:val="center"/>
            </w:pPr>
            <w:r w:rsidRPr="00AE0F0E">
              <w:t>Р3Пр</w:t>
            </w: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A0FC3F" w14:textId="77777777" w:rsidR="00133384" w:rsidRPr="00AE0F0E" w:rsidRDefault="00133384" w:rsidP="00112FA8">
            <w:pPr>
              <w:jc w:val="center"/>
            </w:pPr>
            <w:r w:rsidRPr="00AE0F0E">
              <w:t>ЦСР</w:t>
            </w: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F9EFAD" w14:textId="77777777" w:rsidR="00133384" w:rsidRPr="00AE0F0E" w:rsidRDefault="00133384" w:rsidP="00112FA8">
            <w:pPr>
              <w:jc w:val="center"/>
            </w:pPr>
            <w:r w:rsidRPr="00AE0F0E">
              <w:t>ВР</w:t>
            </w:r>
          </w:p>
        </w:tc>
        <w:tc>
          <w:tcPr>
            <w:tcW w:w="318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6CA42E" w14:textId="77777777" w:rsidR="00133384" w:rsidRPr="00AE0F0E" w:rsidRDefault="00133384" w:rsidP="00112FA8">
            <w:pPr>
              <w:jc w:val="center"/>
            </w:pPr>
          </w:p>
        </w:tc>
        <w:tc>
          <w:tcPr>
            <w:tcW w:w="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E33481" w14:textId="77777777" w:rsidR="00133384" w:rsidRPr="00AE0F0E" w:rsidRDefault="00133384" w:rsidP="00112FA8">
            <w:pPr>
              <w:jc w:val="center"/>
            </w:pPr>
            <w:r w:rsidRPr="00AE0F0E">
              <w:t>2019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6210C1" w14:textId="77777777" w:rsidR="00133384" w:rsidRPr="00AE0F0E" w:rsidRDefault="00133384" w:rsidP="00112FA8">
            <w:pPr>
              <w:jc w:val="center"/>
            </w:pPr>
            <w:r w:rsidRPr="00AE0F0E">
              <w:t>2020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29986D" w14:textId="77777777" w:rsidR="00133384" w:rsidRPr="00AE0F0E" w:rsidRDefault="00133384" w:rsidP="00112FA8">
            <w:pPr>
              <w:jc w:val="center"/>
            </w:pPr>
            <w:r w:rsidRPr="00AE0F0E">
              <w:t>2021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C95F0B" w14:textId="77777777" w:rsidR="00133384" w:rsidRPr="00AE0F0E" w:rsidRDefault="00133384" w:rsidP="00112FA8">
            <w:pPr>
              <w:jc w:val="center"/>
            </w:pPr>
            <w:r w:rsidRPr="00AE0F0E">
              <w:t>2022</w:t>
            </w:r>
          </w:p>
        </w:tc>
        <w:tc>
          <w:tcPr>
            <w:tcW w:w="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5013D8" w14:textId="77777777" w:rsidR="00133384" w:rsidRPr="00AE0F0E" w:rsidRDefault="00133384" w:rsidP="00112FA8">
            <w:pPr>
              <w:jc w:val="center"/>
            </w:pPr>
            <w:r w:rsidRPr="00AE0F0E">
              <w:t>2023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16200F" w14:textId="77777777" w:rsidR="00133384" w:rsidRPr="00AE0F0E" w:rsidRDefault="00133384" w:rsidP="00112FA8">
            <w:pPr>
              <w:jc w:val="center"/>
            </w:pPr>
            <w:r w:rsidRPr="00AE0F0E">
              <w:t>2024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D8AA15" w14:textId="77777777" w:rsidR="00133384" w:rsidRPr="00AE0F0E" w:rsidRDefault="00133384" w:rsidP="00112FA8">
            <w:pPr>
              <w:jc w:val="center"/>
            </w:pPr>
            <w:r w:rsidRPr="00AE0F0E">
              <w:t>2025</w:t>
            </w:r>
          </w:p>
        </w:tc>
        <w:tc>
          <w:tcPr>
            <w:tcW w:w="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0197CF" w14:textId="77777777" w:rsidR="00133384" w:rsidRPr="00AE0F0E" w:rsidRDefault="00133384" w:rsidP="00112FA8">
            <w:pPr>
              <w:jc w:val="center"/>
            </w:pPr>
            <w:r w:rsidRPr="00AE0F0E">
              <w:t>2026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29B22C" w14:textId="77777777" w:rsidR="00133384" w:rsidRPr="00AE0F0E" w:rsidRDefault="00133384" w:rsidP="00112FA8">
            <w:pPr>
              <w:jc w:val="center"/>
            </w:pPr>
            <w:r w:rsidRPr="00AE0F0E">
              <w:t>2027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A510E2" w14:textId="77777777" w:rsidR="00133384" w:rsidRPr="00AE0F0E" w:rsidRDefault="00133384" w:rsidP="00112FA8">
            <w:pPr>
              <w:jc w:val="center"/>
            </w:pPr>
            <w:r w:rsidRPr="00AE0F0E">
              <w:t>2028</w:t>
            </w: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859234" w14:textId="77777777" w:rsidR="00133384" w:rsidRPr="00AE0F0E" w:rsidRDefault="00133384" w:rsidP="00112FA8">
            <w:pPr>
              <w:jc w:val="center"/>
            </w:pPr>
            <w:r w:rsidRPr="00AE0F0E">
              <w:t>2029</w:t>
            </w:r>
          </w:p>
        </w:tc>
        <w:tc>
          <w:tcPr>
            <w:tcW w:w="1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46C881" w14:textId="77777777" w:rsidR="00133384" w:rsidRPr="00AE0F0E" w:rsidRDefault="00133384" w:rsidP="00112FA8">
            <w:pPr>
              <w:jc w:val="center"/>
            </w:pPr>
            <w:r w:rsidRPr="00AE0F0E">
              <w:t>2030</w:t>
            </w:r>
          </w:p>
        </w:tc>
      </w:tr>
      <w:tr w:rsidR="00773539" w:rsidRPr="00AE0F0E" w14:paraId="7B368C08" w14:textId="77777777" w:rsidTr="00406ACA">
        <w:trPr>
          <w:tblHeader/>
        </w:trPr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77173D" w14:textId="77777777" w:rsidR="00133384" w:rsidRPr="00AE0F0E" w:rsidRDefault="00133384" w:rsidP="00754E75">
            <w:pPr>
              <w:snapToGrid w:val="0"/>
            </w:pP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C342C0" w14:textId="77777777" w:rsidR="00133384" w:rsidRPr="00AE0F0E" w:rsidRDefault="00133384" w:rsidP="00754E75">
            <w:pPr>
              <w:snapToGrid w:val="0"/>
            </w:pP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E46D14" w14:textId="77777777" w:rsidR="00133384" w:rsidRPr="00AE0F0E" w:rsidRDefault="00133384" w:rsidP="00754E75">
            <w:pPr>
              <w:snapToGrid w:val="0"/>
            </w:pP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399458" w14:textId="77777777" w:rsidR="00133384" w:rsidRPr="00AE0F0E" w:rsidRDefault="00133384">
            <w:pPr>
              <w:jc w:val="center"/>
            </w:pPr>
            <w:r w:rsidRPr="00AE0F0E">
              <w:t>4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FCEC61" w14:textId="77777777" w:rsidR="00133384" w:rsidRPr="00AE0F0E" w:rsidRDefault="00133384">
            <w:pPr>
              <w:jc w:val="center"/>
            </w:pPr>
            <w:r w:rsidRPr="00AE0F0E">
              <w:t>5</w:t>
            </w: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051B2E" w14:textId="77777777" w:rsidR="00133384" w:rsidRPr="00AE0F0E" w:rsidRDefault="00133384">
            <w:pPr>
              <w:jc w:val="center"/>
            </w:pPr>
            <w:r w:rsidRPr="00AE0F0E">
              <w:t>6</w:t>
            </w: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F09AAA" w14:textId="77777777" w:rsidR="00133384" w:rsidRPr="00AE0F0E" w:rsidRDefault="00133384">
            <w:pPr>
              <w:jc w:val="center"/>
            </w:pPr>
            <w:r w:rsidRPr="00AE0F0E">
              <w:t>7</w:t>
            </w:r>
          </w:p>
        </w:tc>
        <w:tc>
          <w:tcPr>
            <w:tcW w:w="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6A3569" w14:textId="77777777" w:rsidR="00133384" w:rsidRPr="00AE0F0E" w:rsidRDefault="00133384">
            <w:pPr>
              <w:jc w:val="center"/>
            </w:pPr>
            <w:r w:rsidRPr="00AE0F0E">
              <w:t>8</w:t>
            </w:r>
          </w:p>
        </w:tc>
        <w:tc>
          <w:tcPr>
            <w:tcW w:w="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8FEC2F" w14:textId="77777777" w:rsidR="00133384" w:rsidRPr="00AE0F0E" w:rsidRDefault="00133384">
            <w:pPr>
              <w:jc w:val="center"/>
            </w:pPr>
            <w:r w:rsidRPr="00AE0F0E">
              <w:t>9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64CE9F" w14:textId="77777777" w:rsidR="00133384" w:rsidRPr="00AE0F0E" w:rsidRDefault="00133384">
            <w:pPr>
              <w:jc w:val="center"/>
            </w:pPr>
            <w:r w:rsidRPr="00AE0F0E">
              <w:t>10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5773DE" w14:textId="77777777" w:rsidR="00133384" w:rsidRPr="00AE0F0E" w:rsidRDefault="00133384">
            <w:pPr>
              <w:jc w:val="center"/>
            </w:pPr>
            <w:r w:rsidRPr="00AE0F0E">
              <w:t>11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04D7C7" w14:textId="77777777" w:rsidR="00133384" w:rsidRPr="00AE0F0E" w:rsidRDefault="00133384">
            <w:pPr>
              <w:jc w:val="center"/>
            </w:pPr>
            <w:r w:rsidRPr="00AE0F0E">
              <w:t>12</w:t>
            </w:r>
          </w:p>
        </w:tc>
        <w:tc>
          <w:tcPr>
            <w:tcW w:w="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D6B5C0" w14:textId="77777777" w:rsidR="00133384" w:rsidRPr="00AE0F0E" w:rsidRDefault="00133384">
            <w:pPr>
              <w:jc w:val="center"/>
            </w:pPr>
            <w:r w:rsidRPr="00AE0F0E">
              <w:t>13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075307" w14:textId="77777777" w:rsidR="00133384" w:rsidRPr="00AE0F0E" w:rsidRDefault="00133384">
            <w:pPr>
              <w:jc w:val="center"/>
            </w:pPr>
            <w:r w:rsidRPr="00AE0F0E">
              <w:t>14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0909EF" w14:textId="77777777" w:rsidR="00133384" w:rsidRPr="00AE0F0E" w:rsidRDefault="00133384">
            <w:pPr>
              <w:jc w:val="center"/>
            </w:pPr>
            <w:r w:rsidRPr="00AE0F0E">
              <w:t>15</w:t>
            </w:r>
          </w:p>
        </w:tc>
        <w:tc>
          <w:tcPr>
            <w:tcW w:w="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CF0039" w14:textId="77777777" w:rsidR="00133384" w:rsidRPr="00AE0F0E" w:rsidRDefault="00133384">
            <w:pPr>
              <w:jc w:val="center"/>
            </w:pPr>
            <w:r w:rsidRPr="00AE0F0E">
              <w:t>16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4861DA" w14:textId="77777777" w:rsidR="00133384" w:rsidRPr="00AE0F0E" w:rsidRDefault="00133384">
            <w:pPr>
              <w:jc w:val="center"/>
            </w:pPr>
            <w:r w:rsidRPr="00AE0F0E">
              <w:t>17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DEA531" w14:textId="77777777" w:rsidR="00133384" w:rsidRPr="00AE0F0E" w:rsidRDefault="00133384">
            <w:pPr>
              <w:jc w:val="center"/>
            </w:pPr>
            <w:r w:rsidRPr="00AE0F0E">
              <w:t>18</w:t>
            </w: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73F6BD" w14:textId="77777777" w:rsidR="00133384" w:rsidRPr="00AE0F0E" w:rsidRDefault="00133384">
            <w:pPr>
              <w:jc w:val="center"/>
            </w:pPr>
            <w:r w:rsidRPr="00AE0F0E">
              <w:t>19</w:t>
            </w:r>
          </w:p>
        </w:tc>
        <w:tc>
          <w:tcPr>
            <w:tcW w:w="1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D6207" w14:textId="77777777" w:rsidR="00133384" w:rsidRPr="00AE0F0E" w:rsidRDefault="00133384">
            <w:pPr>
              <w:jc w:val="center"/>
            </w:pPr>
            <w:r w:rsidRPr="00AE0F0E">
              <w:t>20</w:t>
            </w:r>
          </w:p>
        </w:tc>
      </w:tr>
      <w:tr w:rsidR="00773539" w:rsidRPr="00AE0F0E" w14:paraId="775E8DA9" w14:textId="77777777" w:rsidTr="00406ACA">
        <w:trPr>
          <w:trHeight w:val="1523"/>
        </w:trPr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A6FD46" w14:textId="77777777" w:rsidR="00133384" w:rsidRPr="00AE0F0E" w:rsidRDefault="00133384" w:rsidP="001653FB">
            <w:pPr>
              <w:jc w:val="center"/>
            </w:pPr>
            <w:r w:rsidRPr="00AE0F0E">
              <w:rPr>
                <w:lang w:val="en-US"/>
              </w:rPr>
              <w:t>I</w:t>
            </w:r>
            <w:r w:rsidRPr="00AE0F0E">
              <w:t>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4F55B2" w14:textId="364B4B3B" w:rsidR="00133384" w:rsidRPr="00AE0F0E" w:rsidRDefault="00133384" w:rsidP="001653FB">
            <w:pPr>
              <w:jc w:val="center"/>
            </w:pPr>
            <w:r w:rsidRPr="00AE0F0E">
              <w:t>Муниципальная программа «Обеспечение качественными жилищно-коммунальными услугами населения Белокалитвинского городского поселения»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9783D4" w14:textId="77777777" w:rsidR="00133384" w:rsidRPr="00AE0F0E" w:rsidRDefault="00133384" w:rsidP="001653FB">
            <w:pPr>
              <w:jc w:val="center"/>
            </w:pPr>
            <w:r w:rsidRPr="00AE0F0E">
              <w:t>Администрация БГП</w:t>
            </w: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A920B9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5948B4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46DFA7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FF07B3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D72596" w14:textId="51FA6F64" w:rsidR="00BB2D56" w:rsidRPr="00AE0F0E" w:rsidRDefault="00AE0F0E" w:rsidP="001653FB">
            <w:pPr>
              <w:jc w:val="center"/>
              <w:rPr>
                <w:b/>
                <w:sz w:val="17"/>
                <w:szCs w:val="17"/>
              </w:rPr>
            </w:pPr>
            <w:r w:rsidRPr="00AE0F0E">
              <w:rPr>
                <w:b/>
                <w:sz w:val="17"/>
                <w:szCs w:val="17"/>
              </w:rPr>
              <w:t>315 860,7</w:t>
            </w:r>
          </w:p>
        </w:tc>
        <w:tc>
          <w:tcPr>
            <w:tcW w:w="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C9B0E1" w14:textId="77777777" w:rsidR="00133384" w:rsidRPr="00AE0F0E" w:rsidRDefault="007E774A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4 446,4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9362DB" w14:textId="77777777" w:rsidR="00133384" w:rsidRPr="00AE0F0E" w:rsidRDefault="007E774A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5 036,2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445176" w14:textId="77777777" w:rsidR="00133384" w:rsidRPr="00AE0F0E" w:rsidRDefault="007E774A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9 474,4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F5F6E7" w14:textId="77777777" w:rsidR="00133384" w:rsidRPr="00AE0F0E" w:rsidRDefault="007E774A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8 524,7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0DF05C" w14:textId="77777777" w:rsidR="00133384" w:rsidRPr="00AE0F0E" w:rsidRDefault="00A55CB7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86 352,8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CAB73D" w14:textId="43DF3BED" w:rsidR="00133384" w:rsidRPr="00AE0F0E" w:rsidRDefault="003D1EE0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105</w:t>
            </w:r>
            <w:r w:rsidR="00024FB9" w:rsidRPr="00AE0F0E">
              <w:rPr>
                <w:sz w:val="17"/>
                <w:szCs w:val="17"/>
              </w:rPr>
              <w:t> 377,5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E47362" w14:textId="7B25348D" w:rsidR="00133384" w:rsidRPr="00AE0F0E" w:rsidRDefault="00AE0F0E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45 041,5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2B3060" w14:textId="3AA3198F" w:rsidR="00133384" w:rsidRPr="00AE0F0E" w:rsidRDefault="00AE0F0E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44 922,0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EB8812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1671,3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D01964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1671,3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6AFF07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1671,3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66006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1671,3</w:t>
            </w:r>
          </w:p>
        </w:tc>
      </w:tr>
      <w:tr w:rsidR="00773539" w:rsidRPr="00AE0F0E" w14:paraId="088D4EEC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6D712D" w14:textId="77777777" w:rsidR="00133384" w:rsidRPr="00AE0F0E" w:rsidRDefault="00133384" w:rsidP="001653FB">
            <w:pPr>
              <w:jc w:val="center"/>
            </w:pPr>
            <w:r w:rsidRPr="00AE0F0E">
              <w:t>1.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9B8AA9" w14:textId="77777777" w:rsidR="00133384" w:rsidRPr="00AE0F0E" w:rsidRDefault="00133384" w:rsidP="001653FB">
            <w:pPr>
              <w:jc w:val="center"/>
            </w:pPr>
            <w:r w:rsidRPr="00AE0F0E">
              <w:t>Подпрограмма «Развитие жилищного хозяйства в Белокалитвинском городском поселении»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2361E5" w14:textId="77777777" w:rsidR="00133384" w:rsidRPr="00AE0F0E" w:rsidRDefault="00133384" w:rsidP="001653FB">
            <w:pPr>
              <w:jc w:val="center"/>
            </w:pPr>
            <w:r w:rsidRPr="00AE0F0E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6F4DBB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05D9F9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87F387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968C97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9C2ACA" w14:textId="6C7AF367" w:rsidR="00255CDC" w:rsidRPr="00AE0F0E" w:rsidRDefault="00AE0F0E" w:rsidP="003559C9">
            <w:pPr>
              <w:jc w:val="center"/>
              <w:rPr>
                <w:b/>
                <w:sz w:val="17"/>
                <w:szCs w:val="17"/>
              </w:rPr>
            </w:pPr>
            <w:r w:rsidRPr="00AE0F0E">
              <w:rPr>
                <w:b/>
                <w:sz w:val="17"/>
                <w:szCs w:val="17"/>
              </w:rPr>
              <w:t>29 427,6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22481E" w14:textId="77777777" w:rsidR="00133384" w:rsidRPr="00AE0F0E" w:rsidRDefault="007E774A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3 868,0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35A4B4" w14:textId="77777777" w:rsidR="00133384" w:rsidRPr="00AE0F0E" w:rsidRDefault="007E774A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2 433,6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FC6641" w14:textId="77777777" w:rsidR="00133384" w:rsidRPr="00AE0F0E" w:rsidRDefault="007E774A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4 268,4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EBB5CA" w14:textId="77777777" w:rsidR="00133384" w:rsidRPr="00AE0F0E" w:rsidRDefault="007E774A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3 236,9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A9C89F" w14:textId="77777777" w:rsidR="00133384" w:rsidRPr="00AE0F0E" w:rsidRDefault="00A55CB7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4 308,5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82451D" w14:textId="6EAC6CEB" w:rsidR="00133384" w:rsidRPr="00AE0F0E" w:rsidRDefault="00F6113D" w:rsidP="001653FB">
            <w:pPr>
              <w:jc w:val="center"/>
              <w:rPr>
                <w:bCs/>
                <w:sz w:val="17"/>
                <w:szCs w:val="17"/>
              </w:rPr>
            </w:pPr>
            <w:r w:rsidRPr="00AE0F0E">
              <w:rPr>
                <w:bCs/>
                <w:sz w:val="17"/>
                <w:szCs w:val="17"/>
              </w:rPr>
              <w:t>3</w:t>
            </w:r>
            <w:r w:rsidR="00697BE1" w:rsidRPr="00AE0F0E">
              <w:rPr>
                <w:bCs/>
                <w:sz w:val="17"/>
                <w:szCs w:val="17"/>
              </w:rPr>
              <w:t> 809,0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A26311" w14:textId="6C6F9D18" w:rsidR="00133384" w:rsidRPr="00AE0F0E" w:rsidRDefault="00AE0F0E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318,0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BF74FE" w14:textId="12BD5EA5" w:rsidR="00133384" w:rsidRPr="00AE0F0E" w:rsidRDefault="00AE0F0E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500,0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F80AD0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1671,3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C3C5E6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1671,3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8BD79C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1671,3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DB20FD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1671,3</w:t>
            </w:r>
          </w:p>
        </w:tc>
      </w:tr>
      <w:tr w:rsidR="00773539" w:rsidRPr="00AE0F0E" w14:paraId="11FE9F54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197260" w14:textId="77777777" w:rsidR="00133384" w:rsidRPr="00AE0F0E" w:rsidRDefault="00133384" w:rsidP="001653FB">
            <w:pPr>
              <w:ind w:left="-142" w:right="-109"/>
              <w:jc w:val="center"/>
            </w:pPr>
            <w:r w:rsidRPr="00AE0F0E">
              <w:t>1.1.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45A105" w14:textId="77777777" w:rsidR="00133384" w:rsidRPr="00AE0F0E" w:rsidRDefault="00133384" w:rsidP="001653FB">
            <w:pPr>
              <w:jc w:val="center"/>
            </w:pPr>
            <w:r w:rsidRPr="00AE0F0E">
              <w:t>ОМ 1.1. Капитальный ремонт муниципального жилищного фонда</w:t>
            </w:r>
          </w:p>
          <w:p w14:paraId="193F15FC" w14:textId="77777777" w:rsidR="00133384" w:rsidRPr="00AE0F0E" w:rsidRDefault="00133384" w:rsidP="001653FB">
            <w:pPr>
              <w:jc w:val="center"/>
            </w:pP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3B1DDE" w14:textId="77777777" w:rsidR="00133384" w:rsidRPr="00AE0F0E" w:rsidRDefault="00133384" w:rsidP="001653FB">
            <w:pPr>
              <w:jc w:val="center"/>
            </w:pPr>
            <w:r w:rsidRPr="00AE0F0E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F5A5C5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E51B0F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4BD388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FEF462" w14:textId="77777777" w:rsidR="00133384" w:rsidRPr="00AE0F0E" w:rsidRDefault="00133384" w:rsidP="001653FB">
            <w:pPr>
              <w:jc w:val="center"/>
              <w:rPr>
                <w:sz w:val="18"/>
                <w:szCs w:val="18"/>
              </w:rPr>
            </w:pPr>
            <w:r w:rsidRPr="00AE0F0E">
              <w:rPr>
                <w:sz w:val="18"/>
                <w:szCs w:val="18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F1FD43" w14:textId="5B7AC283" w:rsidR="00684812" w:rsidRPr="00AE0F0E" w:rsidRDefault="00AE0F0E" w:rsidP="001653FB">
            <w:pPr>
              <w:jc w:val="center"/>
              <w:rPr>
                <w:b/>
                <w:sz w:val="17"/>
                <w:szCs w:val="17"/>
              </w:rPr>
            </w:pPr>
            <w:r w:rsidRPr="00AE0F0E">
              <w:rPr>
                <w:b/>
                <w:sz w:val="17"/>
                <w:szCs w:val="17"/>
              </w:rPr>
              <w:t>5 220,2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8DCCE0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736,1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F9AFE6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669,4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DDF495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564,1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FCAC6E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237,1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6FC98F" w14:textId="77777777" w:rsidR="00133384" w:rsidRPr="00AE0F0E" w:rsidRDefault="0088143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1 133,5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94455F" w14:textId="1F95CE8B" w:rsidR="00133384" w:rsidRPr="00AE0F0E" w:rsidRDefault="00697BE1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900,0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361FDB" w14:textId="7E1B2859" w:rsidR="00133384" w:rsidRPr="00AE0F0E" w:rsidRDefault="00AE0F0E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71064D" w14:textId="456AB2D8" w:rsidR="00133384" w:rsidRPr="00AE0F0E" w:rsidRDefault="00AE0F0E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500,0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0B879F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120,0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5EBBD3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120,0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58580F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120,0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6F917" w14:textId="77777777" w:rsidR="00133384" w:rsidRPr="00AE0F0E" w:rsidRDefault="00133384" w:rsidP="001653FB">
            <w:pPr>
              <w:jc w:val="center"/>
              <w:rPr>
                <w:sz w:val="17"/>
                <w:szCs w:val="17"/>
              </w:rPr>
            </w:pPr>
            <w:r w:rsidRPr="00AE0F0E">
              <w:rPr>
                <w:sz w:val="17"/>
                <w:szCs w:val="17"/>
              </w:rPr>
              <w:t>120,0</w:t>
            </w:r>
          </w:p>
        </w:tc>
      </w:tr>
      <w:tr w:rsidR="00773539" w:rsidRPr="00773539" w14:paraId="21C2702C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33274A" w14:textId="77777777" w:rsidR="00133384" w:rsidRPr="00EF50A1" w:rsidRDefault="00133384" w:rsidP="001653FB">
            <w:pPr>
              <w:ind w:left="-142" w:right="-109"/>
              <w:jc w:val="center"/>
            </w:pPr>
            <w:r w:rsidRPr="00EF50A1">
              <w:t>1.2.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7478D" w14:textId="77777777" w:rsidR="00133384" w:rsidRPr="00EF50A1" w:rsidRDefault="00133384" w:rsidP="001653FB">
            <w:pPr>
              <w:jc w:val="center"/>
            </w:pPr>
            <w:r w:rsidRPr="00EF50A1">
              <w:t xml:space="preserve">ОМ 1.2. Уплата </w:t>
            </w:r>
            <w:r w:rsidRPr="00EF50A1">
              <w:lastRenderedPageBreak/>
              <w:t>взносов на капитальный ремонт за жилые и нежилые помещения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00EE38" w14:textId="77777777" w:rsidR="00133384" w:rsidRPr="00EF50A1" w:rsidRDefault="00133384" w:rsidP="001653FB">
            <w:pPr>
              <w:jc w:val="center"/>
            </w:pPr>
            <w:r w:rsidRPr="00EF50A1">
              <w:lastRenderedPageBreak/>
              <w:t>Админ</w:t>
            </w:r>
            <w:r w:rsidRPr="00EF50A1">
              <w:lastRenderedPageBreak/>
              <w:t>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BFE03E" w14:textId="77777777" w:rsidR="00133384" w:rsidRPr="00EF50A1" w:rsidRDefault="00133384" w:rsidP="001653FB">
            <w:pPr>
              <w:jc w:val="center"/>
              <w:rPr>
                <w:sz w:val="18"/>
                <w:szCs w:val="18"/>
              </w:rPr>
            </w:pPr>
            <w:r w:rsidRPr="00EF50A1">
              <w:rPr>
                <w:sz w:val="18"/>
                <w:szCs w:val="18"/>
              </w:rPr>
              <w:lastRenderedPageBreak/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0A74C7" w14:textId="77777777" w:rsidR="00133384" w:rsidRPr="00EF50A1" w:rsidRDefault="00133384" w:rsidP="001653FB">
            <w:pPr>
              <w:jc w:val="center"/>
              <w:rPr>
                <w:sz w:val="18"/>
                <w:szCs w:val="18"/>
              </w:rPr>
            </w:pPr>
            <w:r w:rsidRPr="00EF50A1">
              <w:rPr>
                <w:sz w:val="18"/>
                <w:szCs w:val="18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2ED05C" w14:textId="77777777" w:rsidR="00133384" w:rsidRPr="00EF50A1" w:rsidRDefault="00133384" w:rsidP="001653FB">
            <w:pPr>
              <w:jc w:val="center"/>
              <w:rPr>
                <w:sz w:val="18"/>
                <w:szCs w:val="18"/>
              </w:rPr>
            </w:pPr>
            <w:r w:rsidRPr="00EF50A1">
              <w:rPr>
                <w:sz w:val="18"/>
                <w:szCs w:val="18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FC19A3" w14:textId="77777777" w:rsidR="00133384" w:rsidRPr="00EF50A1" w:rsidRDefault="00133384" w:rsidP="001653FB">
            <w:pPr>
              <w:jc w:val="center"/>
              <w:rPr>
                <w:sz w:val="18"/>
                <w:szCs w:val="18"/>
              </w:rPr>
            </w:pPr>
            <w:r w:rsidRPr="00EF50A1">
              <w:rPr>
                <w:sz w:val="18"/>
                <w:szCs w:val="18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704F3F" w14:textId="643260E7" w:rsidR="00133384" w:rsidRPr="00EF50A1" w:rsidRDefault="00EF50A1" w:rsidP="001653FB">
            <w:pPr>
              <w:jc w:val="center"/>
              <w:rPr>
                <w:b/>
                <w:sz w:val="17"/>
                <w:szCs w:val="17"/>
              </w:rPr>
            </w:pPr>
            <w:r w:rsidRPr="00EF50A1">
              <w:rPr>
                <w:b/>
                <w:sz w:val="17"/>
                <w:szCs w:val="17"/>
              </w:rPr>
              <w:t>15 375,4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9CCCE0" w14:textId="77777777" w:rsidR="00133384" w:rsidRPr="00EF50A1" w:rsidRDefault="00133384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</w:t>
            </w:r>
            <w:r w:rsidR="001653FB" w:rsidRPr="00EF50A1">
              <w:rPr>
                <w:sz w:val="17"/>
                <w:szCs w:val="17"/>
              </w:rPr>
              <w:t xml:space="preserve"> </w:t>
            </w:r>
            <w:r w:rsidRPr="00EF50A1">
              <w:rPr>
                <w:sz w:val="17"/>
                <w:szCs w:val="17"/>
              </w:rPr>
              <w:t>785,4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6C6E90" w14:textId="77777777" w:rsidR="00133384" w:rsidRPr="00EF50A1" w:rsidRDefault="00133384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</w:t>
            </w:r>
            <w:r w:rsidR="001653FB" w:rsidRPr="00EF50A1">
              <w:rPr>
                <w:sz w:val="17"/>
                <w:szCs w:val="17"/>
              </w:rPr>
              <w:t xml:space="preserve"> </w:t>
            </w:r>
            <w:r w:rsidRPr="00EF50A1">
              <w:rPr>
                <w:sz w:val="17"/>
                <w:szCs w:val="17"/>
              </w:rPr>
              <w:t>323,9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DA6534" w14:textId="77777777" w:rsidR="00133384" w:rsidRPr="00EF50A1" w:rsidRDefault="00133384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</w:t>
            </w:r>
            <w:r w:rsidR="001653FB" w:rsidRPr="00EF50A1">
              <w:rPr>
                <w:sz w:val="17"/>
                <w:szCs w:val="17"/>
              </w:rPr>
              <w:t xml:space="preserve"> </w:t>
            </w:r>
            <w:r w:rsidRPr="00EF50A1">
              <w:rPr>
                <w:sz w:val="17"/>
                <w:szCs w:val="17"/>
              </w:rPr>
              <w:t>531,0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693C07" w14:textId="77777777" w:rsidR="00133384" w:rsidRPr="00EF50A1" w:rsidRDefault="00133384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</w:t>
            </w:r>
            <w:r w:rsidR="001653FB" w:rsidRPr="00EF50A1">
              <w:rPr>
                <w:sz w:val="17"/>
                <w:szCs w:val="17"/>
              </w:rPr>
              <w:t xml:space="preserve"> </w:t>
            </w:r>
            <w:r w:rsidRPr="00EF50A1">
              <w:rPr>
                <w:sz w:val="17"/>
                <w:szCs w:val="17"/>
              </w:rPr>
              <w:t>562,0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0C4F7" w14:textId="77777777" w:rsidR="00133384" w:rsidRPr="00EF50A1" w:rsidRDefault="00DD4405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1 540,7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010B33" w14:textId="50B168AD" w:rsidR="00133384" w:rsidRPr="00EF50A1" w:rsidRDefault="00697BE1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1 427,2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178AB5" w14:textId="048AD320" w:rsidR="00133384" w:rsidRPr="00EF50A1" w:rsidRDefault="00EF50A1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30F9CD" w14:textId="050C851F" w:rsidR="00133384" w:rsidRPr="00EF50A1" w:rsidRDefault="00EF50A1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C0239" w14:textId="77777777" w:rsidR="00133384" w:rsidRPr="00EF50A1" w:rsidRDefault="00133384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1551,3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1DF988" w14:textId="77777777" w:rsidR="00133384" w:rsidRPr="00EF50A1" w:rsidRDefault="00133384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1551,3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FAB26B" w14:textId="77777777" w:rsidR="00133384" w:rsidRPr="00EF50A1" w:rsidRDefault="00133384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1551,3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9B8ECF" w14:textId="77777777" w:rsidR="00133384" w:rsidRPr="00EF50A1" w:rsidRDefault="00133384" w:rsidP="001653FB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1551,3</w:t>
            </w:r>
          </w:p>
        </w:tc>
      </w:tr>
      <w:tr w:rsidR="00773539" w:rsidRPr="00773539" w14:paraId="76A10349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55FAB6" w14:textId="77777777" w:rsidR="00133384" w:rsidRPr="00EF50A1" w:rsidRDefault="00133384" w:rsidP="00B2505A">
            <w:pPr>
              <w:ind w:left="-142" w:right="-109"/>
              <w:jc w:val="center"/>
            </w:pPr>
            <w:r w:rsidRPr="00EF50A1">
              <w:lastRenderedPageBreak/>
              <w:t>1.3.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7FF0D4" w14:textId="77777777" w:rsidR="00133384" w:rsidRPr="00EF50A1" w:rsidRDefault="00133384" w:rsidP="00B2505A">
            <w:pPr>
              <w:jc w:val="center"/>
            </w:pPr>
            <w:r w:rsidRPr="00EF50A1">
              <w:t>ОМ.1.3. Обследование жилого фонда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46F79F" w14:textId="77777777" w:rsidR="00133384" w:rsidRPr="00EF50A1" w:rsidRDefault="00133384" w:rsidP="00B2505A">
            <w:pPr>
              <w:jc w:val="center"/>
            </w:pPr>
            <w:r w:rsidRPr="00EF50A1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9632F3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2D8A3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1C4D13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C5BDBA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0C4ABC" w14:textId="77777777" w:rsidR="00133384" w:rsidRPr="00EF50A1" w:rsidRDefault="00133384" w:rsidP="00B2505A">
            <w:pPr>
              <w:jc w:val="center"/>
              <w:rPr>
                <w:b/>
                <w:sz w:val="17"/>
                <w:szCs w:val="17"/>
              </w:rPr>
            </w:pPr>
            <w:r w:rsidRPr="00EF50A1">
              <w:rPr>
                <w:b/>
                <w:sz w:val="17"/>
                <w:szCs w:val="17"/>
              </w:rPr>
              <w:t>108,2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9BD0AF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34,2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A1A0DD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74,0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A52F94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1F0CD2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3B95C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EDC3B2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793352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2985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8B53B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17751D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F4A702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B7F0E3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</w:tr>
      <w:tr w:rsidR="00773539" w:rsidRPr="00773539" w14:paraId="0DB69AD8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080B05" w14:textId="77777777" w:rsidR="00133384" w:rsidRPr="00EF50A1" w:rsidRDefault="00133384" w:rsidP="00B2505A">
            <w:pPr>
              <w:jc w:val="center"/>
            </w:pPr>
            <w:r w:rsidRPr="00EF50A1">
              <w:t>1.4.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9B9044" w14:textId="77777777" w:rsidR="00133384" w:rsidRPr="00EF50A1" w:rsidRDefault="00133384" w:rsidP="00B2505A">
            <w:pPr>
              <w:jc w:val="center"/>
            </w:pPr>
            <w:r w:rsidRPr="00EF50A1">
              <w:t>ОМ 1.4. Уплата по исполнительному листу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FA4531" w14:textId="77777777" w:rsidR="00133384" w:rsidRPr="00EF50A1" w:rsidRDefault="00133384" w:rsidP="00B2505A">
            <w:pPr>
              <w:jc w:val="center"/>
            </w:pPr>
            <w:r w:rsidRPr="00EF50A1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3D1D07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8F602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694E8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6631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443F39" w14:textId="77777777" w:rsidR="00133384" w:rsidRPr="00EF50A1" w:rsidRDefault="00133384" w:rsidP="00B2505A">
            <w:pPr>
              <w:jc w:val="center"/>
              <w:rPr>
                <w:b/>
                <w:sz w:val="17"/>
                <w:szCs w:val="17"/>
              </w:rPr>
            </w:pPr>
            <w:r w:rsidRPr="00EF50A1">
              <w:rPr>
                <w:b/>
                <w:sz w:val="17"/>
                <w:szCs w:val="17"/>
              </w:rPr>
              <w:t>773,5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3A4DB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773,5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C34CED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6B00D4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0BB1F6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B7084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C46FF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075196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D1A396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7D7EE4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79E306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0709C3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0E5A9A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</w:tr>
      <w:tr w:rsidR="00773539" w:rsidRPr="00773539" w14:paraId="226BDE9B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5EFC3A" w14:textId="77777777" w:rsidR="00133384" w:rsidRPr="00EF50A1" w:rsidRDefault="00133384" w:rsidP="00B2505A">
            <w:pPr>
              <w:jc w:val="center"/>
            </w:pPr>
            <w:r w:rsidRPr="00EF50A1">
              <w:t>1.5.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FF19E9" w14:textId="77777777" w:rsidR="00133384" w:rsidRPr="00EF50A1" w:rsidRDefault="00133384" w:rsidP="00B2505A">
            <w:pPr>
              <w:jc w:val="center"/>
            </w:pPr>
            <w:r w:rsidRPr="00EF50A1">
              <w:t>ОМ 1.5. Содержание муниципальных жилых помещений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91B526" w14:textId="77777777" w:rsidR="00133384" w:rsidRPr="00EF50A1" w:rsidRDefault="00133384" w:rsidP="00B2505A">
            <w:pPr>
              <w:jc w:val="center"/>
            </w:pPr>
            <w:r w:rsidRPr="00EF50A1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DF1A7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63E43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8F68AE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AFBAF9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A49B2E" w14:textId="7ED2C0A7" w:rsidR="00684812" w:rsidRPr="00EF50A1" w:rsidRDefault="00EF50A1" w:rsidP="00985686">
            <w:pPr>
              <w:jc w:val="center"/>
              <w:rPr>
                <w:b/>
                <w:bCs/>
                <w:sz w:val="17"/>
                <w:szCs w:val="17"/>
              </w:rPr>
            </w:pPr>
            <w:r w:rsidRPr="00EF50A1">
              <w:rPr>
                <w:b/>
                <w:bCs/>
                <w:sz w:val="17"/>
                <w:szCs w:val="17"/>
              </w:rPr>
              <w:t>2 585,0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E1FA72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304,2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51ACDF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128,3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61CF76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119,3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60C3A7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261,8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3E92B7" w14:textId="77777777" w:rsidR="00133384" w:rsidRPr="00EF50A1" w:rsidRDefault="00447B5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514,5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8F6766" w14:textId="7E8FF430" w:rsidR="00133384" w:rsidRPr="00EF50A1" w:rsidRDefault="00467482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938,9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7E83B4" w14:textId="77777777" w:rsidR="00133384" w:rsidRPr="00EF50A1" w:rsidRDefault="00586288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318,0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8F6D74" w14:textId="06B0FB0F" w:rsidR="00133384" w:rsidRPr="00EF50A1" w:rsidRDefault="00EF50A1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66C58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B54D7F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6ADF79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0BF2B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</w:tr>
      <w:tr w:rsidR="00773539" w:rsidRPr="00773539" w14:paraId="3CAEB5E6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479EA7" w14:textId="77777777" w:rsidR="00133384" w:rsidRPr="00EF50A1" w:rsidRDefault="00133384" w:rsidP="00B2505A">
            <w:pPr>
              <w:jc w:val="center"/>
            </w:pPr>
            <w:r w:rsidRPr="00EF50A1">
              <w:t>1.5.1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9E24F1" w14:textId="77777777" w:rsidR="00133384" w:rsidRPr="00EF50A1" w:rsidRDefault="00133384" w:rsidP="00B2505A">
            <w:pPr>
              <w:jc w:val="center"/>
            </w:pPr>
            <w:r w:rsidRPr="00EF50A1">
              <w:t>Мероприятие 1.5.1. Текущее содержание жилых помещений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FBF4D6" w14:textId="77777777" w:rsidR="00133384" w:rsidRPr="00EF50A1" w:rsidRDefault="00133384" w:rsidP="00B2505A">
            <w:pPr>
              <w:jc w:val="center"/>
            </w:pPr>
            <w:r w:rsidRPr="00EF50A1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EC93ED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F3D14C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B14785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119D59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E259E" w14:textId="77777777" w:rsidR="00133384" w:rsidRPr="00EF50A1" w:rsidRDefault="00684812" w:rsidP="00C37E00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800,4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85E06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304,2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FEF6F5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47,7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54F48A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111,3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361C5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E8FC28" w14:textId="77777777" w:rsidR="00133384" w:rsidRPr="00EF50A1" w:rsidRDefault="0088143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337,2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1E753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842516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8F8FDD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8EE714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43C349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772E7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EFE84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</w:tr>
      <w:tr w:rsidR="00773539" w:rsidRPr="00773539" w14:paraId="68582F91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8504AF" w14:textId="77777777" w:rsidR="00133384" w:rsidRPr="00EF50A1" w:rsidRDefault="00133384" w:rsidP="00B2505A">
            <w:pPr>
              <w:jc w:val="center"/>
            </w:pPr>
            <w:r w:rsidRPr="00EF50A1">
              <w:t>1.5.2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117608" w14:textId="77777777" w:rsidR="00133384" w:rsidRPr="00EF50A1" w:rsidRDefault="00133384" w:rsidP="00B2505A">
            <w:pPr>
              <w:jc w:val="center"/>
            </w:pPr>
            <w:r w:rsidRPr="00EF50A1">
              <w:t>Мероприятие 1.5.2. Оплата коммунальных услуг за жилые помещения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E9DD2F" w14:textId="77777777" w:rsidR="00133384" w:rsidRPr="00EF50A1" w:rsidRDefault="00133384" w:rsidP="00B2505A">
            <w:pPr>
              <w:jc w:val="center"/>
            </w:pPr>
            <w:r w:rsidRPr="00EF50A1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D72A77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8501A0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9C54A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6787EA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D61DA2" w14:textId="29542AD7" w:rsidR="00133384" w:rsidRPr="00EF50A1" w:rsidRDefault="00EF50A1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1 784,6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3BB2F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4E2CF0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80,6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1EC049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8,0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C3AD34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261,8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D860F5" w14:textId="77777777" w:rsidR="00133384" w:rsidRPr="00EF50A1" w:rsidRDefault="00447B54" w:rsidP="00BA728F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177,3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0C7243" w14:textId="5BB0E6E0" w:rsidR="00133384" w:rsidRPr="00EF50A1" w:rsidRDefault="00467482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938,9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887DB0" w14:textId="77777777" w:rsidR="00133384" w:rsidRPr="00EF50A1" w:rsidRDefault="00586288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318,0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4A7A77" w14:textId="129E3118" w:rsidR="00133384" w:rsidRPr="00EF50A1" w:rsidRDefault="00EF50A1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49038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19BCF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725467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CA7A4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</w:tr>
      <w:tr w:rsidR="00773539" w:rsidRPr="00773539" w14:paraId="26B82FED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25CA95" w14:textId="77777777" w:rsidR="00133384" w:rsidRPr="00EF50A1" w:rsidRDefault="00133384" w:rsidP="00B2505A">
            <w:pPr>
              <w:jc w:val="center"/>
            </w:pPr>
            <w:r w:rsidRPr="00EF50A1">
              <w:t>1.6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D9881A" w14:textId="77777777" w:rsidR="00133384" w:rsidRPr="00EF50A1" w:rsidRDefault="00133384" w:rsidP="00B2505A">
            <w:pPr>
              <w:jc w:val="center"/>
            </w:pPr>
            <w:r w:rsidRPr="00EF50A1">
              <w:t>Мероприятие 1.6. Замена лифтов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471C58" w14:textId="77777777" w:rsidR="00133384" w:rsidRPr="00EF50A1" w:rsidRDefault="00133384" w:rsidP="00B2505A">
            <w:pPr>
              <w:jc w:val="center"/>
            </w:pPr>
            <w:r w:rsidRPr="00EF50A1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174014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1E627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E74A6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1EEC6D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60C752" w14:textId="77777777" w:rsidR="00133384" w:rsidRPr="00EF50A1" w:rsidRDefault="00133384" w:rsidP="00B2505A">
            <w:pPr>
              <w:jc w:val="center"/>
              <w:rPr>
                <w:b/>
                <w:sz w:val="17"/>
                <w:szCs w:val="17"/>
              </w:rPr>
            </w:pPr>
            <w:r w:rsidRPr="00EF50A1">
              <w:rPr>
                <w:b/>
                <w:sz w:val="17"/>
                <w:szCs w:val="17"/>
              </w:rPr>
              <w:t>105,0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B77B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BBB884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105,0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A2530E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591548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9232CA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B33BBD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0778A9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ACAB4F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34CD37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B196D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F38F9D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D96302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</w:tr>
      <w:tr w:rsidR="00773539" w:rsidRPr="00773539" w14:paraId="41447FC0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1355AB" w14:textId="77777777" w:rsidR="00133384" w:rsidRPr="00EF50A1" w:rsidRDefault="00133384" w:rsidP="00B2505A">
            <w:pPr>
              <w:jc w:val="center"/>
            </w:pPr>
            <w:r w:rsidRPr="00EF50A1">
              <w:t>1.7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CA27F0" w14:textId="77777777" w:rsidR="00133384" w:rsidRPr="00EF50A1" w:rsidRDefault="00133384" w:rsidP="00B2505A">
            <w:pPr>
              <w:jc w:val="center"/>
            </w:pPr>
            <w:r w:rsidRPr="00EF50A1">
              <w:t>Мероприятие 1.7. Предоставление жилых помещений гражданам на основании судебных решений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6AD91D" w14:textId="77777777" w:rsidR="00133384" w:rsidRPr="00EF50A1" w:rsidRDefault="00133384" w:rsidP="00B2505A">
            <w:pPr>
              <w:jc w:val="center"/>
            </w:pPr>
            <w:r w:rsidRPr="00EF50A1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17FD7C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64509F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759DAE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2F05B6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FAE75E" w14:textId="77777777" w:rsidR="00133384" w:rsidRPr="00EF50A1" w:rsidRDefault="00133384" w:rsidP="00B2505A">
            <w:pPr>
              <w:jc w:val="center"/>
              <w:rPr>
                <w:b/>
                <w:sz w:val="17"/>
                <w:szCs w:val="17"/>
              </w:rPr>
            </w:pPr>
            <w:r w:rsidRPr="00EF50A1">
              <w:rPr>
                <w:b/>
                <w:sz w:val="17"/>
                <w:szCs w:val="17"/>
              </w:rPr>
              <w:t>840,7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8AC93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56AC3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A3E6E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840,7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D9EA7B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057FE0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076C59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D4601C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77DA7A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055F06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1B47D1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9EE035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0C55CE" w14:textId="77777777" w:rsidR="00133384" w:rsidRPr="00EF50A1" w:rsidRDefault="00133384" w:rsidP="00B2505A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</w:tr>
      <w:tr w:rsidR="00773539" w:rsidRPr="00773539" w14:paraId="7B71E46B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E5C043" w14:textId="77777777" w:rsidR="00453EF7" w:rsidRPr="00EF50A1" w:rsidRDefault="00453EF7" w:rsidP="00B2505A">
            <w:pPr>
              <w:jc w:val="center"/>
            </w:pPr>
            <w:r w:rsidRPr="00EF50A1">
              <w:t>1.8.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0DD08A" w14:textId="77777777" w:rsidR="00453EF7" w:rsidRPr="00EF50A1" w:rsidRDefault="00453EF7" w:rsidP="00B2505A">
            <w:pPr>
              <w:jc w:val="center"/>
            </w:pPr>
            <w:r w:rsidRPr="00EF50A1">
              <w:t xml:space="preserve">Мероприятие 1.8. «Обеспечение мероприятий по </w:t>
            </w:r>
            <w:r w:rsidRPr="00EF50A1">
              <w:lastRenderedPageBreak/>
              <w:t>капитальному ремонту МКД за счет средств, поступивших от Фонда содействия реформированию жилищно-коммунального хозяйства»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05FDE7" w14:textId="77777777" w:rsidR="00453EF7" w:rsidRPr="00EF50A1" w:rsidRDefault="00453EF7" w:rsidP="00B2505A">
            <w:pPr>
              <w:jc w:val="center"/>
            </w:pPr>
            <w:r w:rsidRPr="00EF50A1">
              <w:lastRenderedPageBreak/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EA2A22" w14:textId="77777777" w:rsidR="00453EF7" w:rsidRPr="00EF50A1" w:rsidRDefault="00453EF7" w:rsidP="00453EF7">
            <w:pPr>
              <w:jc w:val="center"/>
            </w:pPr>
            <w:r w:rsidRPr="00EF50A1"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5F426E" w14:textId="77777777" w:rsidR="00453EF7" w:rsidRPr="00EF50A1" w:rsidRDefault="00453EF7" w:rsidP="00453EF7">
            <w:pPr>
              <w:jc w:val="center"/>
            </w:pPr>
            <w:r w:rsidRPr="00EF50A1"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8434E7" w14:textId="77777777" w:rsidR="00453EF7" w:rsidRPr="00EF50A1" w:rsidRDefault="00453EF7" w:rsidP="00453EF7">
            <w:pPr>
              <w:jc w:val="center"/>
            </w:pPr>
            <w:r w:rsidRPr="00EF50A1"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EE4B92" w14:textId="77777777" w:rsidR="00453EF7" w:rsidRPr="00EF50A1" w:rsidRDefault="00453EF7" w:rsidP="00453EF7">
            <w:pPr>
              <w:jc w:val="center"/>
            </w:pPr>
            <w:r w:rsidRPr="00EF50A1"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D60F16" w14:textId="77777777" w:rsidR="00453EF7" w:rsidRPr="00EF50A1" w:rsidRDefault="006053D9" w:rsidP="00453EF7">
            <w:pPr>
              <w:jc w:val="center"/>
              <w:rPr>
                <w:b/>
                <w:sz w:val="17"/>
                <w:szCs w:val="17"/>
              </w:rPr>
            </w:pPr>
            <w:r w:rsidRPr="00EF50A1">
              <w:rPr>
                <w:b/>
                <w:sz w:val="17"/>
                <w:szCs w:val="17"/>
              </w:rPr>
              <w:t>2 756,9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0D79F6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234,6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0CAA54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133,0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EF6228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1 213,3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958C4B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1 176,0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340B83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AA7A94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2D5F60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0B705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6A3027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C63363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AE5A65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EB13B" w14:textId="77777777" w:rsidR="00453EF7" w:rsidRPr="00EF50A1" w:rsidRDefault="006053D9" w:rsidP="00453EF7">
            <w:pPr>
              <w:jc w:val="center"/>
              <w:rPr>
                <w:sz w:val="17"/>
                <w:szCs w:val="17"/>
              </w:rPr>
            </w:pPr>
            <w:r w:rsidRPr="00EF50A1">
              <w:rPr>
                <w:sz w:val="17"/>
                <w:szCs w:val="17"/>
              </w:rPr>
              <w:t>0,0</w:t>
            </w:r>
          </w:p>
        </w:tc>
      </w:tr>
      <w:tr w:rsidR="00773539" w:rsidRPr="00773539" w14:paraId="0490F64A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54E1B8" w14:textId="77777777" w:rsidR="00133384" w:rsidRPr="00442EE8" w:rsidRDefault="00B41CF0" w:rsidP="00B2505A">
            <w:pPr>
              <w:jc w:val="center"/>
            </w:pPr>
            <w:r w:rsidRPr="00442EE8">
              <w:lastRenderedPageBreak/>
              <w:t>1.9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642BA1" w14:textId="77777777" w:rsidR="00133384" w:rsidRPr="00442EE8" w:rsidRDefault="00133384" w:rsidP="00B2505A">
            <w:pPr>
              <w:jc w:val="center"/>
            </w:pPr>
            <w:r w:rsidRPr="00442EE8">
              <w:t>Меропр</w:t>
            </w:r>
            <w:r w:rsidR="00B41CF0" w:rsidRPr="00442EE8">
              <w:t>иятие 1.9</w:t>
            </w:r>
            <w:r w:rsidRPr="00442EE8">
              <w:t xml:space="preserve">. </w:t>
            </w:r>
            <w:r w:rsidR="00E112B3" w:rsidRPr="00442EE8">
              <w:t>«Обеспечение мероприятий по капитальному ремонту многоквартирных домов за счет средств, поступивших от публично-правовой компании «Фонд развития территорий»»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EAACE2" w14:textId="77777777" w:rsidR="00133384" w:rsidRPr="00442EE8" w:rsidRDefault="00133384" w:rsidP="00B2505A">
            <w:pPr>
              <w:jc w:val="center"/>
            </w:pPr>
            <w:r w:rsidRPr="00442EE8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F73B6F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AFE94A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959F29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07DB96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FCE5A" w14:textId="77777777" w:rsidR="00133384" w:rsidRPr="00442EE8" w:rsidRDefault="00F6113D" w:rsidP="00B2505A">
            <w:pPr>
              <w:jc w:val="center"/>
              <w:rPr>
                <w:b/>
                <w:sz w:val="17"/>
                <w:szCs w:val="17"/>
              </w:rPr>
            </w:pPr>
            <w:r w:rsidRPr="00442EE8">
              <w:rPr>
                <w:b/>
                <w:sz w:val="17"/>
                <w:szCs w:val="17"/>
              </w:rPr>
              <w:t>1 662,7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1C29C3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7AFA39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DE5B7C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688AC7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A0A8E5" w14:textId="77777777" w:rsidR="00133384" w:rsidRPr="00442EE8" w:rsidRDefault="000B541A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1 119,8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7C204D" w14:textId="77777777" w:rsidR="00133384" w:rsidRPr="00442EE8" w:rsidRDefault="00F6113D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542,9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EFEBE9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3A1D7D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8A2812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2FDDFB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63BCCC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EDD69" w14:textId="77777777" w:rsidR="00133384" w:rsidRPr="00442EE8" w:rsidRDefault="00133384" w:rsidP="00B2505A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</w:tr>
      <w:tr w:rsidR="00773539" w:rsidRPr="00773539" w14:paraId="14CEC707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453326" w14:textId="77777777" w:rsidR="00133384" w:rsidRPr="00442EE8" w:rsidRDefault="00133384" w:rsidP="00380775">
            <w:pPr>
              <w:jc w:val="center"/>
            </w:pPr>
            <w:r w:rsidRPr="00442EE8">
              <w:t>2.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C81079" w14:textId="77777777" w:rsidR="00133384" w:rsidRPr="00442EE8" w:rsidRDefault="00133384" w:rsidP="00380775">
            <w:pPr>
              <w:jc w:val="center"/>
            </w:pPr>
            <w:proofErr w:type="gramStart"/>
            <w:r w:rsidRPr="00442EE8">
              <w:t>Подпрограмма 2  «Создание условий для обеспечения качественными жилищно-коммунальных услугами населения Белокалитвинского городского поселения»</w:t>
            </w:r>
            <w:proofErr w:type="gramEnd"/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2CB95E" w14:textId="77777777" w:rsidR="00133384" w:rsidRPr="00442EE8" w:rsidRDefault="00133384" w:rsidP="00380775">
            <w:pPr>
              <w:jc w:val="center"/>
            </w:pPr>
            <w:r w:rsidRPr="00442EE8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00299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006AF2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1384B5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D6CF78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E225E1" w14:textId="6E114699" w:rsidR="00E40763" w:rsidRPr="00442EE8" w:rsidRDefault="00442EE8" w:rsidP="003D1EE0">
            <w:pPr>
              <w:jc w:val="center"/>
              <w:rPr>
                <w:b/>
                <w:sz w:val="17"/>
                <w:szCs w:val="17"/>
              </w:rPr>
            </w:pPr>
            <w:r w:rsidRPr="00442EE8">
              <w:rPr>
                <w:b/>
                <w:sz w:val="17"/>
                <w:szCs w:val="17"/>
              </w:rPr>
              <w:t>286 433,1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D4092C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578,4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0AE0F" w14:textId="1A2035CD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2</w:t>
            </w:r>
            <w:r w:rsidR="00D10A0E" w:rsidRPr="00442EE8">
              <w:rPr>
                <w:sz w:val="17"/>
                <w:szCs w:val="17"/>
              </w:rPr>
              <w:t xml:space="preserve"> </w:t>
            </w:r>
            <w:r w:rsidRPr="00442EE8">
              <w:rPr>
                <w:sz w:val="17"/>
                <w:szCs w:val="17"/>
              </w:rPr>
              <w:t>602,6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D23D74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5</w:t>
            </w:r>
            <w:r w:rsidR="00D10A0E" w:rsidRPr="00442EE8">
              <w:rPr>
                <w:sz w:val="17"/>
                <w:szCs w:val="17"/>
              </w:rPr>
              <w:t xml:space="preserve"> </w:t>
            </w:r>
            <w:r w:rsidRPr="00442EE8">
              <w:rPr>
                <w:sz w:val="17"/>
                <w:szCs w:val="17"/>
              </w:rPr>
              <w:t>206,0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8C7A56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5</w:t>
            </w:r>
            <w:r w:rsidR="00D10A0E" w:rsidRPr="00442EE8">
              <w:rPr>
                <w:sz w:val="17"/>
                <w:szCs w:val="17"/>
              </w:rPr>
              <w:t xml:space="preserve"> </w:t>
            </w:r>
            <w:r w:rsidRPr="00442EE8">
              <w:rPr>
                <w:sz w:val="17"/>
                <w:szCs w:val="17"/>
              </w:rPr>
              <w:t>287,8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3DFDFF" w14:textId="77777777" w:rsidR="00133384" w:rsidRPr="00442EE8" w:rsidRDefault="0090632E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82 044,3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4607CA" w14:textId="1430F814" w:rsidR="00133384" w:rsidRPr="00442EE8" w:rsidRDefault="00BC0B8E" w:rsidP="00380775">
            <w:pPr>
              <w:jc w:val="center"/>
              <w:rPr>
                <w:bCs/>
                <w:sz w:val="17"/>
                <w:szCs w:val="17"/>
              </w:rPr>
            </w:pPr>
            <w:r w:rsidRPr="00442EE8">
              <w:rPr>
                <w:bCs/>
                <w:sz w:val="17"/>
                <w:szCs w:val="17"/>
              </w:rPr>
              <w:t>101</w:t>
            </w:r>
            <w:r w:rsidR="00024FB9" w:rsidRPr="00442EE8">
              <w:rPr>
                <w:bCs/>
                <w:sz w:val="17"/>
                <w:szCs w:val="17"/>
              </w:rPr>
              <w:t> 568,5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A5964B" w14:textId="59698200" w:rsidR="00133384" w:rsidRPr="00442EE8" w:rsidRDefault="00442EE8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44 723,5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8380C7" w14:textId="177DE3A7" w:rsidR="00133384" w:rsidRPr="00442EE8" w:rsidRDefault="00442EE8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44 422,0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F041B7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5C0C6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916E15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38F9AA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</w:tr>
      <w:tr w:rsidR="00773539" w:rsidRPr="00773539" w14:paraId="01DD5006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5BB609F8" w14:textId="77777777" w:rsidR="00133384" w:rsidRPr="00442EE8" w:rsidRDefault="00133384" w:rsidP="00380775">
            <w:pPr>
              <w:jc w:val="center"/>
            </w:pPr>
            <w:r w:rsidRPr="00442EE8">
              <w:t>2.1.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1A9524C" w14:textId="77777777" w:rsidR="00133384" w:rsidRPr="00442EE8" w:rsidRDefault="00133384" w:rsidP="00380775">
            <w:pPr>
              <w:jc w:val="center"/>
            </w:pPr>
            <w:r w:rsidRPr="00442EE8">
              <w:t>ОМ 2.1. Ремонт водопроводной сети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C71A56" w14:textId="77777777" w:rsidR="00133384" w:rsidRPr="00442EE8" w:rsidRDefault="00133384" w:rsidP="00380775">
            <w:pPr>
              <w:jc w:val="center"/>
            </w:pPr>
            <w:r w:rsidRPr="00442EE8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49F7EE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B9697C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1095FC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56B985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17D60B" w14:textId="77777777" w:rsidR="00133384" w:rsidRPr="00442EE8" w:rsidRDefault="00133384" w:rsidP="00380775">
            <w:pPr>
              <w:jc w:val="center"/>
              <w:rPr>
                <w:b/>
                <w:sz w:val="17"/>
                <w:szCs w:val="17"/>
              </w:rPr>
            </w:pPr>
            <w:r w:rsidRPr="00442EE8">
              <w:rPr>
                <w:b/>
                <w:sz w:val="17"/>
                <w:szCs w:val="17"/>
              </w:rPr>
              <w:t>1</w:t>
            </w:r>
            <w:r w:rsidR="00D10A0E" w:rsidRPr="00442EE8">
              <w:rPr>
                <w:b/>
                <w:sz w:val="17"/>
                <w:szCs w:val="17"/>
              </w:rPr>
              <w:t xml:space="preserve"> </w:t>
            </w:r>
            <w:r w:rsidRPr="00442EE8">
              <w:rPr>
                <w:b/>
                <w:sz w:val="17"/>
                <w:szCs w:val="17"/>
              </w:rPr>
              <w:t>412,5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7B3CB7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254,7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D4EE5A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318,8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C8E38A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523,9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CDEDE4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315,1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2C059D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E0444F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A9504F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7AB6B9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C0B0C0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496B8C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AFC3BB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F4D007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</w:tr>
      <w:tr w:rsidR="00773539" w:rsidRPr="00773539" w14:paraId="323A6E2C" w14:textId="77777777" w:rsidTr="00406ACA">
        <w:trPr>
          <w:trHeight w:val="70"/>
        </w:trPr>
        <w:tc>
          <w:tcPr>
            <w:tcW w:w="181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253A17E" w14:textId="77777777" w:rsidR="00133384" w:rsidRPr="00442EE8" w:rsidRDefault="00133384" w:rsidP="00380775">
            <w:pPr>
              <w:jc w:val="center"/>
            </w:pPr>
            <w:r w:rsidRPr="00442EE8">
              <w:t>2.1.1</w:t>
            </w:r>
            <w:r w:rsidRPr="00442EE8">
              <w:lastRenderedPageBreak/>
              <w:t>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D6711CC" w14:textId="77777777" w:rsidR="00133384" w:rsidRPr="00442EE8" w:rsidRDefault="00133384" w:rsidP="00380775">
            <w:pPr>
              <w:jc w:val="center"/>
            </w:pPr>
            <w:r w:rsidRPr="00442EE8">
              <w:lastRenderedPageBreak/>
              <w:t xml:space="preserve">Мероприятие 2.1.1. </w:t>
            </w:r>
            <w:r w:rsidRPr="00442EE8">
              <w:lastRenderedPageBreak/>
              <w:t>Ремонт водопроводной сети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2CAB3" w14:textId="77777777" w:rsidR="00133384" w:rsidRPr="00442EE8" w:rsidRDefault="00133384" w:rsidP="00380775">
            <w:pPr>
              <w:jc w:val="center"/>
            </w:pPr>
            <w:r w:rsidRPr="00442EE8">
              <w:lastRenderedPageBreak/>
              <w:t>Админ</w:t>
            </w:r>
            <w:r w:rsidRPr="00442EE8">
              <w:lastRenderedPageBreak/>
              <w:t>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C71E27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lastRenderedPageBreak/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DC9204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A60BF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BE4932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0AB36C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1</w:t>
            </w:r>
            <w:r w:rsidR="00D10A0E" w:rsidRPr="00442EE8">
              <w:rPr>
                <w:sz w:val="17"/>
                <w:szCs w:val="17"/>
              </w:rPr>
              <w:t xml:space="preserve"> </w:t>
            </w:r>
            <w:r w:rsidRPr="00442EE8">
              <w:rPr>
                <w:sz w:val="17"/>
                <w:szCs w:val="17"/>
              </w:rPr>
              <w:t>242,6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91E8CF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254,7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9D49D8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298,4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26B044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391,7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4527E0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297,8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1789EE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322DE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2D42FE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6FC16C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5C1A17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618D44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754A4A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AFB188" w14:textId="77777777" w:rsidR="00133384" w:rsidRPr="00442EE8" w:rsidRDefault="00133384" w:rsidP="00380775">
            <w:pPr>
              <w:jc w:val="center"/>
              <w:rPr>
                <w:sz w:val="17"/>
                <w:szCs w:val="17"/>
              </w:rPr>
            </w:pPr>
            <w:r w:rsidRPr="00442EE8">
              <w:rPr>
                <w:sz w:val="17"/>
                <w:szCs w:val="17"/>
              </w:rPr>
              <w:t>0,0</w:t>
            </w:r>
          </w:p>
        </w:tc>
      </w:tr>
      <w:tr w:rsidR="00773539" w:rsidRPr="00773539" w14:paraId="6055CDC6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06A15791" w14:textId="77777777" w:rsidR="00133384" w:rsidRPr="00D43992" w:rsidRDefault="00133384" w:rsidP="00380775">
            <w:pPr>
              <w:jc w:val="center"/>
            </w:pPr>
            <w:r w:rsidRPr="00D43992">
              <w:lastRenderedPageBreak/>
              <w:t>2.1.2.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6A91763" w14:textId="77777777" w:rsidR="00133384" w:rsidRPr="00D43992" w:rsidRDefault="00133384" w:rsidP="00380775">
            <w:pPr>
              <w:jc w:val="center"/>
            </w:pPr>
            <w:r w:rsidRPr="00D43992">
              <w:t>Мероприятие 2.1.2. Приобретение материалов для ремонта водопровода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F31644" w14:textId="77777777" w:rsidR="00133384" w:rsidRPr="00D43992" w:rsidRDefault="00133384" w:rsidP="00380775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AA1EB9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6967E4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C350A5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F9BA56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6E3A67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169,9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34DFF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93FB8A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20,4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25B70D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132,2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EC1FFF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17,3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47544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63A6AA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FDB66D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4C5860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E7407B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6DD9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FFFC65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26B2A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0F8C85C8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C40284" w14:textId="77777777" w:rsidR="00133384" w:rsidRPr="00D43992" w:rsidRDefault="00133384" w:rsidP="00380775">
            <w:pPr>
              <w:jc w:val="center"/>
            </w:pPr>
            <w:r w:rsidRPr="00D43992">
              <w:t>2.2.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A16DC7" w14:textId="77777777" w:rsidR="00133384" w:rsidRPr="00D43992" w:rsidRDefault="00133384" w:rsidP="00380775">
            <w:pPr>
              <w:jc w:val="center"/>
            </w:pPr>
            <w:r w:rsidRPr="00D43992">
              <w:t>ОМ 2.2. Разработка схемы газоснабжения, внесение изменений в расчетную схему газоснабжения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FD2D62" w14:textId="77777777" w:rsidR="00133384" w:rsidRPr="00D43992" w:rsidRDefault="00133384" w:rsidP="00380775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C2C405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E6CF3B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A8D4FC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FFBD7D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151424" w14:textId="77777777" w:rsidR="00133384" w:rsidRPr="00D43992" w:rsidRDefault="00133384" w:rsidP="00380775">
            <w:pPr>
              <w:jc w:val="center"/>
              <w:rPr>
                <w:b/>
                <w:sz w:val="17"/>
                <w:szCs w:val="17"/>
              </w:rPr>
            </w:pPr>
            <w:r w:rsidRPr="00D43992">
              <w:rPr>
                <w:b/>
                <w:sz w:val="17"/>
                <w:szCs w:val="17"/>
              </w:rPr>
              <w:t>243,7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B2779B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243,7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A33693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7160E5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9F1393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BEB4D5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2C45B1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7A69E0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3C704C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ACD6BF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B72DA2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5E8E4C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5C969" w14:textId="77777777" w:rsidR="00133384" w:rsidRPr="00D43992" w:rsidRDefault="00133384" w:rsidP="00380775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4F38B743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CF50BD2" w14:textId="77777777" w:rsidR="00133384" w:rsidRPr="00D43992" w:rsidRDefault="00133384" w:rsidP="007F0411">
            <w:pPr>
              <w:jc w:val="center"/>
            </w:pPr>
            <w:r w:rsidRPr="00D43992">
              <w:t>2.3.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FD339AC" w14:textId="77777777" w:rsidR="00133384" w:rsidRPr="00D43992" w:rsidRDefault="00133384" w:rsidP="007F0411">
            <w:pPr>
              <w:jc w:val="center"/>
            </w:pPr>
            <w:r w:rsidRPr="00D43992">
              <w:t>ОМ 2.3. Работы по составлению тех. задания, сметы и получения заключения по оценке достоверности сметной стоимости проектных работ по объекту: «Капитальный ремонт сетей канализации по ул. Совхозная в г. Белая Калитва Ростовской области»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587923" w14:textId="77777777" w:rsidR="00133384" w:rsidRPr="00D43992" w:rsidRDefault="00133384" w:rsidP="007F0411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2C251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769A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BCE909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44CF0A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C7AB7E" w14:textId="77777777" w:rsidR="00133384" w:rsidRPr="00D43992" w:rsidRDefault="00133384" w:rsidP="007F0411">
            <w:pPr>
              <w:jc w:val="center"/>
              <w:rPr>
                <w:b/>
                <w:sz w:val="17"/>
                <w:szCs w:val="17"/>
              </w:rPr>
            </w:pPr>
            <w:r w:rsidRPr="00D43992">
              <w:rPr>
                <w:b/>
                <w:sz w:val="17"/>
                <w:szCs w:val="17"/>
              </w:rPr>
              <w:t>179,0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0ADA1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80,0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5D6B9E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99,0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F635E9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7EF73F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E0104B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DDD002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81B07E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5CD4D3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5D70A7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B793E1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B0F714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039A0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7ABB720F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DDB726F" w14:textId="77777777" w:rsidR="00133384" w:rsidRPr="00D43992" w:rsidRDefault="00133384" w:rsidP="007F0411">
            <w:pPr>
              <w:jc w:val="center"/>
            </w:pPr>
            <w:r w:rsidRPr="00D43992">
              <w:t>2.4.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6C1F825" w14:textId="77777777" w:rsidR="00133384" w:rsidRPr="00D43992" w:rsidRDefault="00133384" w:rsidP="007F0411">
            <w:pPr>
              <w:jc w:val="center"/>
            </w:pPr>
            <w:r w:rsidRPr="00D43992">
              <w:t>ОМ 2.4. Разработка проектно-сметной документации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98BE5" w14:textId="77777777" w:rsidR="00133384" w:rsidRPr="00D43992" w:rsidRDefault="00133384" w:rsidP="007F0411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588BC3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F67AD3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D2D953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E83BD7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4C7628" w14:textId="77777777" w:rsidR="00133384" w:rsidRPr="00D43992" w:rsidRDefault="00586288" w:rsidP="007F0411">
            <w:pPr>
              <w:jc w:val="center"/>
              <w:rPr>
                <w:b/>
                <w:sz w:val="17"/>
                <w:szCs w:val="17"/>
              </w:rPr>
            </w:pPr>
            <w:r w:rsidRPr="00D43992">
              <w:rPr>
                <w:b/>
                <w:sz w:val="17"/>
                <w:szCs w:val="17"/>
              </w:rPr>
              <w:t>940,0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5DA83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0AE4A1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F1B320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470,0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71CD22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470,0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D76A85" w14:textId="77777777" w:rsidR="00133384" w:rsidRPr="00D43992" w:rsidRDefault="007F0411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1E29A3" w14:textId="77777777" w:rsidR="00133384" w:rsidRPr="00D43992" w:rsidRDefault="00586288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302A55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D4C9BB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4BF661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7D33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AE8EA4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A3031F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603B4FDB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4139354" w14:textId="77777777" w:rsidR="00133384" w:rsidRPr="00D43992" w:rsidRDefault="00133384" w:rsidP="007F0411">
            <w:pPr>
              <w:jc w:val="center"/>
            </w:pPr>
            <w:r w:rsidRPr="00D43992">
              <w:t>2.4.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E07A3F3" w14:textId="77777777" w:rsidR="00133384" w:rsidRPr="00D43992" w:rsidRDefault="00133384" w:rsidP="007F0411">
            <w:pPr>
              <w:jc w:val="center"/>
            </w:pPr>
            <w:r w:rsidRPr="00D43992">
              <w:t xml:space="preserve">ОМ 2.4.1. Разработка проектно-сметной документации </w:t>
            </w:r>
            <w:proofErr w:type="spellStart"/>
            <w:r w:rsidRPr="00D43992">
              <w:t>мкр</w:t>
            </w:r>
            <w:proofErr w:type="spellEnd"/>
            <w:r w:rsidRPr="00D43992">
              <w:t xml:space="preserve">. Казачий - водопровод и </w:t>
            </w:r>
            <w:r w:rsidRPr="00D43992">
              <w:lastRenderedPageBreak/>
              <w:t>канализация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29A874" w14:textId="77777777" w:rsidR="00133384" w:rsidRPr="00D43992" w:rsidRDefault="00133384" w:rsidP="007F0411">
            <w:pPr>
              <w:jc w:val="center"/>
            </w:pPr>
            <w:r w:rsidRPr="00D43992">
              <w:lastRenderedPageBreak/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301155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159D47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3F9DDD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97DE6F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3D162C" w14:textId="77777777" w:rsidR="00133384" w:rsidRPr="00D43992" w:rsidRDefault="00586288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470,0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888B9F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61337E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0155B8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470,0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4251BB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63D42" w14:textId="77777777" w:rsidR="00133384" w:rsidRPr="00D43992" w:rsidRDefault="007F0411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9145F" w14:textId="77777777" w:rsidR="00133384" w:rsidRPr="00D43992" w:rsidRDefault="00586288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7F630B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077172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97CAB9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4910C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152F2E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BFDAD7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0FA0AB92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E737806" w14:textId="77777777" w:rsidR="00133384" w:rsidRPr="00D43992" w:rsidRDefault="00133384" w:rsidP="007F0411">
            <w:pPr>
              <w:jc w:val="center"/>
            </w:pPr>
            <w:r w:rsidRPr="00D43992">
              <w:lastRenderedPageBreak/>
              <w:t>2.4.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ED05480" w14:textId="77777777" w:rsidR="00133384" w:rsidRPr="00D43992" w:rsidRDefault="00133384" w:rsidP="007F0411">
            <w:pPr>
              <w:jc w:val="center"/>
            </w:pPr>
            <w:r w:rsidRPr="00D43992">
              <w:t xml:space="preserve">ОМ 2.4.2. </w:t>
            </w:r>
            <w:proofErr w:type="spellStart"/>
            <w:r w:rsidRPr="00D43992">
              <w:t>Предпроектные</w:t>
            </w:r>
            <w:proofErr w:type="spellEnd"/>
            <w:r w:rsidRPr="00D43992">
              <w:t xml:space="preserve"> работы </w:t>
            </w:r>
            <w:proofErr w:type="spellStart"/>
            <w:r w:rsidRPr="00D43992">
              <w:t>мкр</w:t>
            </w:r>
            <w:proofErr w:type="spellEnd"/>
            <w:r w:rsidRPr="00D43992">
              <w:t>. Казачий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466F90" w14:textId="77777777" w:rsidR="00133384" w:rsidRPr="00D43992" w:rsidRDefault="00133384" w:rsidP="007F0411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2E8F0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1F222C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6EA370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80D507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79697A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470,0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D0316E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052712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B8BCC5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2ECC99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470,0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6BED50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7BE6D5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53723D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52678C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5B5A73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A9B989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3F6263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AE2A7D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77F10F4C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1E2AF52" w14:textId="77777777" w:rsidR="00133384" w:rsidRPr="00D43992" w:rsidRDefault="00133384" w:rsidP="007F0411">
            <w:pPr>
              <w:jc w:val="center"/>
            </w:pPr>
            <w:r w:rsidRPr="00D43992">
              <w:t>2.5.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06CA7DF" w14:textId="77777777" w:rsidR="00133384" w:rsidRPr="00D43992" w:rsidRDefault="00133384" w:rsidP="007F0411">
            <w:pPr>
              <w:jc w:val="center"/>
            </w:pPr>
            <w:r w:rsidRPr="00D43992">
              <w:t>ОМ 2.5. Приобретение специализированной коммунальной техники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70C9A3" w14:textId="77777777" w:rsidR="00133384" w:rsidRPr="00D43992" w:rsidRDefault="00133384" w:rsidP="007F0411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F451D4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F3DCCD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0502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6A7372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03200</w:t>
            </w:r>
            <w:r w:rsidRPr="00D43992">
              <w:rPr>
                <w:sz w:val="17"/>
                <w:szCs w:val="17"/>
                <w:lang w:val="en-US"/>
              </w:rPr>
              <w:t>S</w:t>
            </w:r>
            <w:r w:rsidRPr="00D43992">
              <w:rPr>
                <w:sz w:val="17"/>
                <w:szCs w:val="17"/>
              </w:rPr>
              <w:t>4430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DBC77D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244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80CF8B" w14:textId="77777777" w:rsidR="00133384" w:rsidRPr="00D43992" w:rsidRDefault="00586288" w:rsidP="007F0411">
            <w:pPr>
              <w:jc w:val="center"/>
              <w:rPr>
                <w:b/>
                <w:sz w:val="17"/>
                <w:szCs w:val="17"/>
              </w:rPr>
            </w:pPr>
            <w:r w:rsidRPr="00D43992">
              <w:rPr>
                <w:b/>
                <w:sz w:val="17"/>
                <w:szCs w:val="17"/>
              </w:rPr>
              <w:t>670,0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A6C5C4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FDA182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29BFA2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670,0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A987AA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C6481E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C98C0D" w14:textId="77777777" w:rsidR="00133384" w:rsidRPr="00D43992" w:rsidRDefault="00586288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0EB0CF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A19FC3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7AB5EA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A17CB8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3A66DA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88208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5E293D34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5E4BEC2" w14:textId="77777777" w:rsidR="00133384" w:rsidRPr="00D43992" w:rsidRDefault="00133384" w:rsidP="007F0411">
            <w:pPr>
              <w:jc w:val="center"/>
            </w:pPr>
            <w:r w:rsidRPr="00D43992">
              <w:t>2.6.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37704E5" w14:textId="77777777" w:rsidR="00133384" w:rsidRPr="00D43992" w:rsidRDefault="00133384" w:rsidP="007F0411">
            <w:pPr>
              <w:jc w:val="center"/>
            </w:pPr>
            <w:r w:rsidRPr="00D43992">
              <w:t>ОМ 2.6.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03BF19" w14:textId="77777777" w:rsidR="00133384" w:rsidRPr="00D43992" w:rsidRDefault="00133384" w:rsidP="007F0411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C71039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C65B5C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0502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ABAD9E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03200</w:t>
            </w:r>
            <w:r w:rsidRPr="00D43992">
              <w:rPr>
                <w:sz w:val="17"/>
                <w:szCs w:val="17"/>
                <w:lang w:val="en-US"/>
              </w:rPr>
              <w:t>S</w:t>
            </w:r>
            <w:r w:rsidRPr="00D43992">
              <w:rPr>
                <w:sz w:val="17"/>
                <w:szCs w:val="17"/>
              </w:rPr>
              <w:t>3660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304E08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811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2E5542" w14:textId="6330C2DE" w:rsidR="00133384" w:rsidRPr="00D43992" w:rsidRDefault="00BC0B8E" w:rsidP="007F0411">
            <w:pPr>
              <w:jc w:val="center"/>
              <w:rPr>
                <w:b/>
                <w:sz w:val="17"/>
                <w:szCs w:val="17"/>
              </w:rPr>
            </w:pPr>
            <w:r w:rsidRPr="00D43992">
              <w:rPr>
                <w:b/>
                <w:sz w:val="17"/>
                <w:szCs w:val="17"/>
              </w:rPr>
              <w:t>277 916,6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89A257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25A385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2</w:t>
            </w:r>
            <w:r w:rsidR="007F0411" w:rsidRPr="00D43992">
              <w:rPr>
                <w:sz w:val="17"/>
                <w:szCs w:val="17"/>
              </w:rPr>
              <w:t xml:space="preserve"> </w:t>
            </w:r>
            <w:r w:rsidRPr="00D43992">
              <w:rPr>
                <w:sz w:val="17"/>
                <w:szCs w:val="17"/>
              </w:rPr>
              <w:t>094,7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EFCD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2</w:t>
            </w:r>
            <w:r w:rsidR="007F0411" w:rsidRPr="00D43992">
              <w:rPr>
                <w:sz w:val="17"/>
                <w:szCs w:val="17"/>
              </w:rPr>
              <w:t xml:space="preserve"> </w:t>
            </w:r>
            <w:r w:rsidRPr="00D43992">
              <w:rPr>
                <w:sz w:val="17"/>
                <w:szCs w:val="17"/>
              </w:rPr>
              <w:t>078,6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365736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3</w:t>
            </w:r>
            <w:r w:rsidR="007F0411" w:rsidRPr="00D43992">
              <w:rPr>
                <w:sz w:val="17"/>
                <w:szCs w:val="17"/>
              </w:rPr>
              <w:t xml:space="preserve"> </w:t>
            </w:r>
            <w:r w:rsidRPr="00D43992">
              <w:rPr>
                <w:sz w:val="17"/>
                <w:szCs w:val="17"/>
              </w:rPr>
              <w:t>659,0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C98AB" w14:textId="77777777" w:rsidR="00133384" w:rsidRPr="00D43992" w:rsidRDefault="0042558B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80 718,8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39C13F" w14:textId="09336601" w:rsidR="00133384" w:rsidRPr="00D43992" w:rsidRDefault="00BC0B8E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100 521,5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761BC" w14:textId="77777777" w:rsidR="00133384" w:rsidRPr="00D43992" w:rsidRDefault="00586288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44 422,0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2D2698" w14:textId="77777777" w:rsidR="00133384" w:rsidRPr="00D43992" w:rsidRDefault="00586288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44 422,0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2E38A9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408204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C88607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CAABB0" w14:textId="77777777" w:rsidR="00133384" w:rsidRPr="00D43992" w:rsidRDefault="00133384" w:rsidP="007F0411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0A44C8D7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F1DCB8E" w14:textId="77777777" w:rsidR="00133384" w:rsidRPr="00D43992" w:rsidRDefault="00133384" w:rsidP="00F568F2">
            <w:pPr>
              <w:jc w:val="center"/>
            </w:pPr>
            <w:r w:rsidRPr="00D43992">
              <w:t>2.7.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516F45B" w14:textId="77777777" w:rsidR="00133384" w:rsidRPr="00D43992" w:rsidRDefault="00133384" w:rsidP="00F568F2">
            <w:pPr>
              <w:jc w:val="center"/>
            </w:pPr>
            <w:r w:rsidRPr="00D43992">
              <w:t>ОМ 2.7. Технологическое присоединение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924F2" w14:textId="77777777" w:rsidR="00133384" w:rsidRPr="00D43992" w:rsidRDefault="00133384" w:rsidP="00F568F2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FB223E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5D858F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D97B0B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522266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FE6EE2" w14:textId="1A1A7C48" w:rsidR="00133384" w:rsidRPr="00D43992" w:rsidRDefault="00586288" w:rsidP="00F568F2">
            <w:pPr>
              <w:jc w:val="center"/>
              <w:rPr>
                <w:b/>
                <w:sz w:val="17"/>
                <w:szCs w:val="17"/>
              </w:rPr>
            </w:pPr>
            <w:r w:rsidRPr="00D43992">
              <w:rPr>
                <w:b/>
                <w:sz w:val="17"/>
                <w:szCs w:val="17"/>
              </w:rPr>
              <w:t>18,2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F0A70C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45541F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18,2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B8FE28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FB16A8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A0E180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F7EDB9" w14:textId="6EBB14D1" w:rsidR="00133384" w:rsidRPr="00D43992" w:rsidRDefault="00586288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67C6B9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3F6BFF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1EBF5F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A08006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5C2EDC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E8F1A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461626F5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BD9A545" w14:textId="77777777" w:rsidR="00133384" w:rsidRPr="00D43992" w:rsidRDefault="00133384" w:rsidP="00F568F2">
            <w:pPr>
              <w:jc w:val="center"/>
            </w:pPr>
            <w:r w:rsidRPr="00D43992">
              <w:t>2.8.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7A5EE48" w14:textId="77777777" w:rsidR="00133384" w:rsidRPr="00D43992" w:rsidRDefault="00133384" w:rsidP="00F568F2">
            <w:pPr>
              <w:jc w:val="center"/>
            </w:pPr>
            <w:r w:rsidRPr="00D43992">
              <w:t>ОМ 2.8. Создание и обустройство контейнерных площадок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B30C0E" w14:textId="77777777" w:rsidR="00133384" w:rsidRPr="00D43992" w:rsidRDefault="00133384" w:rsidP="00F568F2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E2755D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BD496D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B6AFDF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85A63F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47AD7B" w14:textId="274FF7BC" w:rsidR="00133384" w:rsidRPr="00D43992" w:rsidRDefault="00D43992" w:rsidP="00F568F2">
            <w:pPr>
              <w:jc w:val="center"/>
              <w:rPr>
                <w:b/>
                <w:sz w:val="17"/>
                <w:szCs w:val="17"/>
              </w:rPr>
            </w:pPr>
            <w:r w:rsidRPr="00D43992">
              <w:rPr>
                <w:b/>
                <w:sz w:val="17"/>
                <w:szCs w:val="17"/>
              </w:rPr>
              <w:t>1 977,1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D730F5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7E08B5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21028F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617,3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6C1D10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3C4FC" w14:textId="77777777" w:rsidR="00133384" w:rsidRPr="00D43992" w:rsidRDefault="0090632E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947,3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C8A6AE" w14:textId="1371C013" w:rsidR="00133384" w:rsidRPr="00D43992" w:rsidRDefault="00C771A7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412,5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AF1E5B" w14:textId="3C079B2B" w:rsidR="00133384" w:rsidRPr="00D43992" w:rsidRDefault="00D43992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C44EE" w14:textId="32C17181" w:rsidR="00133384" w:rsidRPr="00D43992" w:rsidRDefault="00D43992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5D2DF4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B8A984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4C142A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E844B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752F4178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AE16C8E" w14:textId="77777777" w:rsidR="00133384" w:rsidRPr="00D43992" w:rsidRDefault="00133384" w:rsidP="00F568F2">
            <w:pPr>
              <w:jc w:val="center"/>
            </w:pPr>
            <w:r w:rsidRPr="00D43992">
              <w:t>2.9.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50E5E7A" w14:textId="77777777" w:rsidR="00133384" w:rsidRPr="00D43992" w:rsidRDefault="00133384" w:rsidP="00F568F2">
            <w:pPr>
              <w:jc w:val="center"/>
            </w:pPr>
            <w:r w:rsidRPr="00D43992">
              <w:t>ОМ 2.9. Экспертиза техники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4B2E75" w14:textId="77777777" w:rsidR="00133384" w:rsidRPr="00D43992" w:rsidRDefault="00133384" w:rsidP="00F568F2">
            <w:pPr>
              <w:jc w:val="center"/>
            </w:pPr>
            <w:r w:rsidRPr="00D43992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422AED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759991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9136DB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F2279C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E63A0E" w14:textId="77777777" w:rsidR="00133384" w:rsidRPr="00D43992" w:rsidRDefault="00133384" w:rsidP="00F568F2">
            <w:pPr>
              <w:jc w:val="center"/>
              <w:rPr>
                <w:b/>
                <w:sz w:val="17"/>
                <w:szCs w:val="17"/>
              </w:rPr>
            </w:pPr>
            <w:r w:rsidRPr="00D43992">
              <w:rPr>
                <w:b/>
                <w:sz w:val="17"/>
                <w:szCs w:val="17"/>
              </w:rPr>
              <w:t>16,5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4DEF45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E10F25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16,5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0ED98E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BCF1A2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8E8D8C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D90874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2626C1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A98113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C969E7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F09F00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10CC46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7943EB" w14:textId="77777777" w:rsidR="00133384" w:rsidRPr="00D43992" w:rsidRDefault="00133384" w:rsidP="00F568F2">
            <w:pPr>
              <w:jc w:val="center"/>
              <w:rPr>
                <w:sz w:val="17"/>
                <w:szCs w:val="17"/>
              </w:rPr>
            </w:pPr>
            <w:r w:rsidRPr="00D43992">
              <w:rPr>
                <w:sz w:val="17"/>
                <w:szCs w:val="17"/>
              </w:rPr>
              <w:t>0,0</w:t>
            </w:r>
          </w:p>
        </w:tc>
      </w:tr>
      <w:tr w:rsidR="00773539" w:rsidRPr="00773539" w14:paraId="7E5C18B6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0EF9427" w14:textId="77777777" w:rsidR="00133384" w:rsidRPr="006D0EDC" w:rsidRDefault="00133384" w:rsidP="00F568F2">
            <w:pPr>
              <w:jc w:val="center"/>
            </w:pPr>
            <w:r w:rsidRPr="006D0EDC">
              <w:lastRenderedPageBreak/>
              <w:t>2.10.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21363DF" w14:textId="33C36F49" w:rsidR="00133384" w:rsidRPr="006D0EDC" w:rsidRDefault="00133384" w:rsidP="006D0EDC">
            <w:pPr>
              <w:jc w:val="center"/>
            </w:pPr>
            <w:r w:rsidRPr="006D0EDC">
              <w:t xml:space="preserve">ОМ 2.10. Подключение к сетям </w:t>
            </w:r>
            <w:r w:rsidR="006D0EDC" w:rsidRPr="006D0EDC">
              <w:t>водопроводно-канализационного хозяйства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EB5BB1" w14:textId="77777777" w:rsidR="00133384" w:rsidRPr="006D0EDC" w:rsidRDefault="00133384" w:rsidP="00F568F2">
            <w:pPr>
              <w:jc w:val="center"/>
            </w:pPr>
            <w:r w:rsidRPr="006D0EDC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2994E8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4248A6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E9BCE8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00D763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53F045" w14:textId="22A69112" w:rsidR="00133384" w:rsidRPr="006D0EDC" w:rsidRDefault="00FD7ADC" w:rsidP="00F568F2">
            <w:pPr>
              <w:jc w:val="center"/>
              <w:rPr>
                <w:b/>
                <w:sz w:val="17"/>
                <w:szCs w:val="17"/>
              </w:rPr>
            </w:pPr>
            <w:r w:rsidRPr="006D0EDC">
              <w:rPr>
                <w:b/>
                <w:sz w:val="17"/>
                <w:szCs w:val="17"/>
              </w:rPr>
              <w:t>241,2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3551EC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948FD1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55,4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5E30E5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68,5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86B794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50,0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3D824E" w14:textId="77777777" w:rsidR="00133384" w:rsidRPr="006D0EDC" w:rsidRDefault="00CB1759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12,9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BCC680" w14:textId="7518BFF4" w:rsidR="00133384" w:rsidRPr="006D0EDC" w:rsidRDefault="00FD7ADC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54,4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17E003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F99FD1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74EEC3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F8A6E1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26B8C4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8B056D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</w:tr>
      <w:tr w:rsidR="00773539" w:rsidRPr="00773539" w14:paraId="091EA84B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E2CF076" w14:textId="77777777" w:rsidR="00133384" w:rsidRPr="006D0EDC" w:rsidRDefault="00133384" w:rsidP="00F568F2">
            <w:pPr>
              <w:jc w:val="center"/>
            </w:pPr>
            <w:r w:rsidRPr="006D0EDC">
              <w:t>2.11.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D11998A" w14:textId="77777777" w:rsidR="00133384" w:rsidRPr="006D0EDC" w:rsidRDefault="00133384" w:rsidP="00F568F2">
            <w:pPr>
              <w:jc w:val="center"/>
            </w:pPr>
            <w:r w:rsidRPr="006D0EDC">
              <w:t>ОМ 2.11. Содержание и обслуживание газораспределительных пунктов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3BFF39" w14:textId="77777777" w:rsidR="00133384" w:rsidRPr="006D0EDC" w:rsidRDefault="00133384" w:rsidP="00F568F2">
            <w:pPr>
              <w:jc w:val="center"/>
            </w:pPr>
            <w:r w:rsidRPr="006D0EDC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BB2178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FFEADC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E1D3D7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889162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3E31E0" w14:textId="379375F1" w:rsidR="00133384" w:rsidRPr="006D0EDC" w:rsidRDefault="006D0EDC" w:rsidP="0042558B">
            <w:pPr>
              <w:jc w:val="center"/>
              <w:rPr>
                <w:b/>
                <w:sz w:val="17"/>
                <w:szCs w:val="17"/>
              </w:rPr>
            </w:pPr>
            <w:r w:rsidRPr="006D0EDC">
              <w:rPr>
                <w:b/>
                <w:sz w:val="17"/>
                <w:szCs w:val="17"/>
              </w:rPr>
              <w:t>258,7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0C069C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67D43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E07771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52E685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624632" w14:textId="77777777" w:rsidR="00133384" w:rsidRPr="006D0EDC" w:rsidRDefault="00134117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73,7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2BC9C0" w14:textId="1277E950" w:rsidR="00133384" w:rsidRPr="006D0EDC" w:rsidRDefault="00FD7ADC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185,0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E79F91" w14:textId="0AA3726B" w:rsidR="00133384" w:rsidRPr="006D0EDC" w:rsidRDefault="006D0EDC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E16F30" w14:textId="4DABA216" w:rsidR="00133384" w:rsidRPr="006D0EDC" w:rsidRDefault="006D0EDC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738BD6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C84CE9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3B5B03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1F702A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</w:tr>
      <w:tr w:rsidR="00773539" w:rsidRPr="00773539" w14:paraId="4B9B9A94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82AFF16" w14:textId="77777777" w:rsidR="00133384" w:rsidRPr="006D0EDC" w:rsidRDefault="00133384" w:rsidP="00F568F2">
            <w:pPr>
              <w:jc w:val="center"/>
            </w:pPr>
            <w:r w:rsidRPr="006D0EDC">
              <w:t>2.12.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488F7E3" w14:textId="77777777" w:rsidR="00133384" w:rsidRPr="006D0EDC" w:rsidRDefault="00133384" w:rsidP="00F568F2">
            <w:pPr>
              <w:jc w:val="center"/>
            </w:pPr>
            <w:r w:rsidRPr="006D0EDC">
              <w:t>ОМ 2.12. Содержание и обслуживание мусорных контейнеров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9A93E9" w14:textId="77777777" w:rsidR="00133384" w:rsidRPr="006D0EDC" w:rsidRDefault="00133384" w:rsidP="00F568F2">
            <w:pPr>
              <w:jc w:val="center"/>
            </w:pPr>
            <w:r w:rsidRPr="006D0EDC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292053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C9B8FC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CA9B86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BD46CF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5258F4" w14:textId="4AF8AEB9" w:rsidR="00133384" w:rsidRPr="006D0EDC" w:rsidRDefault="006D0EDC" w:rsidP="00F568F2">
            <w:pPr>
              <w:jc w:val="center"/>
              <w:rPr>
                <w:b/>
                <w:bCs/>
                <w:sz w:val="17"/>
                <w:szCs w:val="17"/>
              </w:rPr>
            </w:pPr>
            <w:r w:rsidRPr="006D0EDC">
              <w:rPr>
                <w:b/>
                <w:bCs/>
                <w:sz w:val="17"/>
                <w:szCs w:val="17"/>
              </w:rPr>
              <w:t>1 552,2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2B55BE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853056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9C5D08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248,9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A9FD9B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315,1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730D55" w14:textId="77777777" w:rsidR="00133384" w:rsidRPr="006D0EDC" w:rsidRDefault="00F568F2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291,6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D3509F" w14:textId="64B0D2F5" w:rsidR="00133384" w:rsidRPr="006D0EDC" w:rsidRDefault="00467482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395,1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895F6" w14:textId="77777777" w:rsidR="00133384" w:rsidRPr="006D0EDC" w:rsidRDefault="00586288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301,5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2DF309" w14:textId="475A3743" w:rsidR="00133384" w:rsidRPr="006D0EDC" w:rsidRDefault="006D0EDC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D14CA1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758458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630539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CC5312" w14:textId="77777777" w:rsidR="00133384" w:rsidRPr="006D0EDC" w:rsidRDefault="00133384" w:rsidP="00F568F2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</w:tr>
      <w:tr w:rsidR="00773539" w:rsidRPr="00773539" w14:paraId="5A692027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B85ECB8" w14:textId="77777777" w:rsidR="00133384" w:rsidRPr="006D0EDC" w:rsidRDefault="00133384" w:rsidP="008D3E0D">
            <w:pPr>
              <w:jc w:val="center"/>
            </w:pPr>
            <w:r w:rsidRPr="006D0EDC">
              <w:t>2.13.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BD71739" w14:textId="77777777" w:rsidR="00133384" w:rsidRPr="006D0EDC" w:rsidRDefault="00133384" w:rsidP="008D3E0D">
            <w:pPr>
              <w:jc w:val="center"/>
            </w:pPr>
            <w:r w:rsidRPr="006D0EDC">
              <w:t>ОМ 2.13. Приобретение мусорных контейнеров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A2D162" w14:textId="77777777" w:rsidR="00133384" w:rsidRPr="006D0EDC" w:rsidRDefault="00133384" w:rsidP="008D3E0D">
            <w:pPr>
              <w:jc w:val="center"/>
            </w:pPr>
            <w:r w:rsidRPr="006D0EDC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4750C1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F1BFC7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56E997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4C3DD1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EC4D58" w14:textId="77156847" w:rsidR="00133384" w:rsidRPr="006D0EDC" w:rsidRDefault="003D6497" w:rsidP="008D3E0D">
            <w:pPr>
              <w:jc w:val="center"/>
              <w:rPr>
                <w:b/>
                <w:sz w:val="17"/>
                <w:szCs w:val="17"/>
              </w:rPr>
            </w:pPr>
            <w:r w:rsidRPr="006D0EDC">
              <w:rPr>
                <w:b/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6021AF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F8DBAA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0FDF3A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7F1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5ECEEB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351776" w14:textId="57812AC3" w:rsidR="00133384" w:rsidRPr="006D0EDC" w:rsidRDefault="003D6497" w:rsidP="008D3E0D">
            <w:pPr>
              <w:jc w:val="center"/>
              <w:rPr>
                <w:bCs/>
                <w:sz w:val="17"/>
                <w:szCs w:val="17"/>
              </w:rPr>
            </w:pPr>
            <w:r w:rsidRPr="006D0EDC">
              <w:rPr>
                <w:bCs/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D2011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8035BB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9A1C47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3BA55C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43A4E4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9C360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</w:tr>
      <w:tr w:rsidR="00773539" w:rsidRPr="00773539" w14:paraId="4659284D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E034FB0" w14:textId="77777777" w:rsidR="00133384" w:rsidRPr="006D0EDC" w:rsidRDefault="00133384" w:rsidP="008D3E0D">
            <w:pPr>
              <w:jc w:val="center"/>
            </w:pPr>
            <w:r w:rsidRPr="006D0EDC">
              <w:t>2.14.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014CC69" w14:textId="77777777" w:rsidR="00133384" w:rsidRPr="006D0EDC" w:rsidRDefault="00133384" w:rsidP="008D3E0D">
            <w:pPr>
              <w:jc w:val="center"/>
            </w:pPr>
            <w:r w:rsidRPr="006D0EDC">
              <w:t>ОМ 2.14. Гидравлическая модель схемы водоснабжения»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F297D6" w14:textId="77777777" w:rsidR="00133384" w:rsidRPr="006D0EDC" w:rsidRDefault="00133384" w:rsidP="008D3E0D">
            <w:pPr>
              <w:jc w:val="center"/>
            </w:pPr>
            <w:r w:rsidRPr="006D0EDC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B7AF5A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CEFBE5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A23EC2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4E65A8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9E94F4" w14:textId="77777777" w:rsidR="00133384" w:rsidRPr="006D0EDC" w:rsidRDefault="00133384" w:rsidP="008D3E0D">
            <w:pPr>
              <w:jc w:val="center"/>
              <w:rPr>
                <w:b/>
                <w:sz w:val="17"/>
                <w:szCs w:val="17"/>
              </w:rPr>
            </w:pPr>
            <w:r w:rsidRPr="006D0EDC">
              <w:rPr>
                <w:b/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C533F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66CCEB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D00C78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7B1ACE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0280D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CD650C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A4D88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6D41E2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854F06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355D71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4E7DBC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A6C49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</w:tr>
      <w:tr w:rsidR="00773539" w:rsidRPr="00773539" w14:paraId="47B61695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56BEE82" w14:textId="77777777" w:rsidR="00133384" w:rsidRPr="006D0EDC" w:rsidRDefault="00133384" w:rsidP="008D3E0D">
            <w:pPr>
              <w:jc w:val="center"/>
            </w:pPr>
            <w:r w:rsidRPr="006D0EDC">
              <w:t>2.15.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8A9D793" w14:textId="77777777" w:rsidR="00133384" w:rsidRPr="006D0EDC" w:rsidRDefault="00133384" w:rsidP="008D3E0D">
            <w:pPr>
              <w:jc w:val="center"/>
            </w:pPr>
            <w:r w:rsidRPr="006D0EDC">
              <w:t>ОМ 2.15. Подключение к канализационному коллектору по ул. Набережная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C02741" w14:textId="77777777" w:rsidR="00133384" w:rsidRPr="006D0EDC" w:rsidRDefault="00133384" w:rsidP="008D3E0D">
            <w:pPr>
              <w:jc w:val="center"/>
            </w:pPr>
            <w:r w:rsidRPr="006D0EDC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AE9E0A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F1ACAB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79D717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3D6552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64DE12" w14:textId="77777777" w:rsidR="00133384" w:rsidRPr="006D0EDC" w:rsidRDefault="00133384" w:rsidP="008D3E0D">
            <w:pPr>
              <w:jc w:val="center"/>
              <w:rPr>
                <w:b/>
                <w:sz w:val="17"/>
                <w:szCs w:val="17"/>
              </w:rPr>
            </w:pPr>
            <w:r w:rsidRPr="006D0EDC">
              <w:rPr>
                <w:b/>
                <w:sz w:val="17"/>
                <w:szCs w:val="17"/>
              </w:rPr>
              <w:t>855,5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A825DE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C17A8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85A44B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528,8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FCADA1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326,7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9DF845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4A2F6E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0A69EC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8E7035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736332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B122A6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8AF799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9726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</w:tr>
      <w:tr w:rsidR="00773539" w:rsidRPr="00773539" w14:paraId="67006716" w14:textId="77777777" w:rsidTr="00406ACA">
        <w:tc>
          <w:tcPr>
            <w:tcW w:w="1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F8D2B12" w14:textId="77777777" w:rsidR="00133384" w:rsidRPr="006D0EDC" w:rsidRDefault="00133384" w:rsidP="008D3E0D">
            <w:pPr>
              <w:jc w:val="center"/>
            </w:pPr>
            <w:r w:rsidRPr="006D0EDC">
              <w:t>2.16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5BA1C51" w14:textId="77777777" w:rsidR="00133384" w:rsidRPr="006D0EDC" w:rsidRDefault="00133384" w:rsidP="008D3E0D">
            <w:pPr>
              <w:jc w:val="center"/>
            </w:pPr>
            <w:r w:rsidRPr="006D0EDC">
              <w:t>ОМ 2.16 Приобретение коллекторов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D33E7" w14:textId="77777777" w:rsidR="00133384" w:rsidRPr="006D0EDC" w:rsidRDefault="00133384" w:rsidP="008D3E0D">
            <w:pPr>
              <w:jc w:val="center"/>
            </w:pPr>
            <w:r w:rsidRPr="006D0EDC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1D150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BBE3BE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1CA6BA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34D19D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A35AD" w14:textId="77777777" w:rsidR="00133384" w:rsidRPr="006D0EDC" w:rsidRDefault="00133384" w:rsidP="008D3E0D">
            <w:pPr>
              <w:jc w:val="center"/>
              <w:rPr>
                <w:b/>
                <w:sz w:val="17"/>
                <w:szCs w:val="17"/>
              </w:rPr>
            </w:pPr>
            <w:r w:rsidRPr="006D0EDC">
              <w:rPr>
                <w:b/>
                <w:sz w:val="17"/>
                <w:szCs w:val="17"/>
              </w:rPr>
              <w:t>151,9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C9E5D2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27712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1E9DDE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9B2D8F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151,9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2F8D9C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58582A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3B0977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E6FBA4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507B27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913FF6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4FB46F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C9C7BC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</w:tr>
      <w:tr w:rsidR="00773539" w:rsidRPr="00773539" w14:paraId="4DDC4096" w14:textId="77777777" w:rsidTr="00406ACA">
        <w:tc>
          <w:tcPr>
            <w:tcW w:w="1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7FB77F" w14:textId="77777777" w:rsidR="00133384" w:rsidRPr="006D0EDC" w:rsidRDefault="00133384" w:rsidP="008D3E0D">
            <w:pPr>
              <w:jc w:val="center"/>
            </w:pPr>
            <w:r w:rsidRPr="006D0EDC">
              <w:t>3.</w:t>
            </w:r>
          </w:p>
        </w:tc>
        <w:tc>
          <w:tcPr>
            <w:tcW w:w="68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AF4A51" w14:textId="77777777" w:rsidR="00133384" w:rsidRPr="006D0EDC" w:rsidRDefault="00133384" w:rsidP="008D3E0D">
            <w:pPr>
              <w:jc w:val="center"/>
            </w:pPr>
            <w:r w:rsidRPr="006D0EDC">
              <w:t>Подпрограмма 3 «Обеспечение реализации муниципальной  программы»</w:t>
            </w:r>
          </w:p>
        </w:tc>
        <w:tc>
          <w:tcPr>
            <w:tcW w:w="24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C2F4B1" w14:textId="77777777" w:rsidR="00133384" w:rsidRPr="006D0EDC" w:rsidRDefault="00133384" w:rsidP="008D3E0D">
            <w:pPr>
              <w:jc w:val="center"/>
            </w:pPr>
            <w:r w:rsidRPr="006D0EDC">
              <w:t>Администрация БГП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322063" w14:textId="77777777" w:rsidR="00133384" w:rsidRPr="006D0EDC" w:rsidRDefault="008D3E0D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951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1159FE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B651FE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18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746C9D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Х</w:t>
            </w:r>
          </w:p>
        </w:tc>
        <w:tc>
          <w:tcPr>
            <w:tcW w:w="31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77C017" w14:textId="77777777" w:rsidR="00133384" w:rsidRPr="006D0EDC" w:rsidRDefault="00133384" w:rsidP="008D3E0D">
            <w:pPr>
              <w:jc w:val="center"/>
              <w:rPr>
                <w:b/>
                <w:sz w:val="17"/>
                <w:szCs w:val="17"/>
              </w:rPr>
            </w:pPr>
            <w:r w:rsidRPr="006D0EDC">
              <w:rPr>
                <w:b/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111256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F9613A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13F52B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B13947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EF3DA6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1CCF8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7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51B5FF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BFD69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977E33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2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D1383B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2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66F0C5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  <w:tc>
          <w:tcPr>
            <w:tcW w:w="1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2F9E64" w14:textId="77777777" w:rsidR="00133384" w:rsidRPr="006D0EDC" w:rsidRDefault="00133384" w:rsidP="008D3E0D">
            <w:pPr>
              <w:jc w:val="center"/>
              <w:rPr>
                <w:sz w:val="17"/>
                <w:szCs w:val="17"/>
              </w:rPr>
            </w:pPr>
            <w:r w:rsidRPr="006D0EDC">
              <w:rPr>
                <w:sz w:val="17"/>
                <w:szCs w:val="17"/>
              </w:rPr>
              <w:t>0,0</w:t>
            </w:r>
          </w:p>
        </w:tc>
      </w:tr>
    </w:tbl>
    <w:p w14:paraId="15A6A7AA" w14:textId="77777777" w:rsidR="00800364" w:rsidRPr="00773539" w:rsidRDefault="00800364">
      <w:pPr>
        <w:rPr>
          <w:color w:val="FF0000"/>
          <w:kern w:val="1"/>
          <w:sz w:val="28"/>
          <w:szCs w:val="28"/>
        </w:rPr>
      </w:pPr>
    </w:p>
    <w:p w14:paraId="357AF130" w14:textId="77777777" w:rsidR="00800364" w:rsidRPr="00773539" w:rsidRDefault="00800364">
      <w:pPr>
        <w:rPr>
          <w:color w:val="FF0000"/>
          <w:kern w:val="1"/>
          <w:sz w:val="2"/>
          <w:szCs w:val="2"/>
        </w:rPr>
      </w:pPr>
    </w:p>
    <w:p w14:paraId="48837C67" w14:textId="77777777" w:rsidR="00800364" w:rsidRPr="00E54B2C" w:rsidRDefault="008E2D29" w:rsidP="008E2D29">
      <w:pPr>
        <w:pageBreakBefore/>
        <w:jc w:val="right"/>
        <w:rPr>
          <w:kern w:val="1"/>
          <w:sz w:val="24"/>
          <w:szCs w:val="24"/>
        </w:rPr>
      </w:pPr>
      <w:r w:rsidRPr="00E54B2C">
        <w:rPr>
          <w:kern w:val="1"/>
          <w:sz w:val="24"/>
          <w:szCs w:val="24"/>
        </w:rPr>
        <w:lastRenderedPageBreak/>
        <w:t>Приложение № 4</w:t>
      </w:r>
    </w:p>
    <w:p w14:paraId="77485D92" w14:textId="77777777" w:rsidR="001542E3" w:rsidRPr="00E54B2C" w:rsidRDefault="008E2D29" w:rsidP="008E2D29">
      <w:pPr>
        <w:autoSpaceDE w:val="0"/>
        <w:autoSpaceDN w:val="0"/>
        <w:adjustRightInd w:val="0"/>
        <w:spacing w:line="235" w:lineRule="auto"/>
        <w:ind w:left="9072"/>
        <w:jc w:val="right"/>
        <w:rPr>
          <w:kern w:val="2"/>
          <w:sz w:val="28"/>
          <w:szCs w:val="28"/>
          <w:lang w:eastAsia="ru-RU"/>
        </w:rPr>
      </w:pPr>
      <w:r w:rsidRPr="00E54B2C">
        <w:rPr>
          <w:kern w:val="2"/>
          <w:sz w:val="24"/>
          <w:szCs w:val="24"/>
          <w:lang w:eastAsia="ru-RU"/>
        </w:rPr>
        <w:t xml:space="preserve">к муниципальной программе </w:t>
      </w:r>
      <w:r w:rsidR="001542E3" w:rsidRPr="00E54B2C">
        <w:rPr>
          <w:kern w:val="2"/>
          <w:sz w:val="24"/>
          <w:szCs w:val="24"/>
          <w:lang w:eastAsia="ru-RU"/>
        </w:rPr>
        <w:t>«Обеспечение качественными жилищно-коммунальными услугами населения Белокалитвинского городского поселения»</w:t>
      </w:r>
    </w:p>
    <w:p w14:paraId="2E3AA84B" w14:textId="77777777" w:rsidR="00800364" w:rsidRPr="00E54B2C" w:rsidRDefault="00800364">
      <w:pPr>
        <w:jc w:val="center"/>
        <w:rPr>
          <w:kern w:val="1"/>
          <w:sz w:val="28"/>
          <w:szCs w:val="28"/>
        </w:rPr>
      </w:pPr>
    </w:p>
    <w:p w14:paraId="1B5721A3" w14:textId="77777777" w:rsidR="00800364" w:rsidRPr="00E54B2C" w:rsidRDefault="00800364">
      <w:pPr>
        <w:jc w:val="center"/>
        <w:rPr>
          <w:kern w:val="1"/>
          <w:sz w:val="28"/>
          <w:szCs w:val="28"/>
        </w:rPr>
      </w:pPr>
      <w:r w:rsidRPr="00E54B2C">
        <w:rPr>
          <w:kern w:val="1"/>
          <w:sz w:val="28"/>
          <w:szCs w:val="28"/>
        </w:rPr>
        <w:t xml:space="preserve">РАСХОДЫ </w:t>
      </w:r>
    </w:p>
    <w:p w14:paraId="78B21C44" w14:textId="77777777" w:rsidR="00800364" w:rsidRPr="00E54B2C" w:rsidRDefault="003D2E92">
      <w:pPr>
        <w:jc w:val="center"/>
        <w:rPr>
          <w:kern w:val="1"/>
          <w:sz w:val="28"/>
          <w:szCs w:val="28"/>
        </w:rPr>
      </w:pPr>
      <w:r w:rsidRPr="00E54B2C">
        <w:rPr>
          <w:kern w:val="1"/>
          <w:sz w:val="28"/>
          <w:szCs w:val="28"/>
        </w:rPr>
        <w:t>на реализацию муниципальной</w:t>
      </w:r>
      <w:r w:rsidR="00800364" w:rsidRPr="00E54B2C">
        <w:rPr>
          <w:kern w:val="1"/>
          <w:sz w:val="28"/>
          <w:szCs w:val="28"/>
        </w:rPr>
        <w:t xml:space="preserve"> программы «Обеспечение </w:t>
      </w:r>
    </w:p>
    <w:p w14:paraId="63F3436E" w14:textId="77777777" w:rsidR="00800364" w:rsidRPr="00E54B2C" w:rsidRDefault="00800364">
      <w:pPr>
        <w:jc w:val="center"/>
        <w:rPr>
          <w:kern w:val="1"/>
          <w:sz w:val="28"/>
          <w:szCs w:val="28"/>
        </w:rPr>
      </w:pPr>
      <w:r w:rsidRPr="00E54B2C">
        <w:rPr>
          <w:kern w:val="1"/>
          <w:sz w:val="28"/>
          <w:szCs w:val="28"/>
        </w:rPr>
        <w:t xml:space="preserve">качественными жилищно-коммунальными услугами </w:t>
      </w:r>
      <w:r w:rsidRPr="00E54B2C">
        <w:rPr>
          <w:kern w:val="1"/>
          <w:sz w:val="28"/>
          <w:szCs w:val="28"/>
          <w:lang w:eastAsia="en-US"/>
        </w:rPr>
        <w:t>населения</w:t>
      </w:r>
      <w:r w:rsidRPr="00E54B2C">
        <w:rPr>
          <w:kern w:val="1"/>
          <w:sz w:val="28"/>
          <w:szCs w:val="28"/>
        </w:rPr>
        <w:t xml:space="preserve"> Белокалитвинского городского поселения»</w:t>
      </w:r>
    </w:p>
    <w:p w14:paraId="066EAE01" w14:textId="77777777" w:rsidR="00800364" w:rsidRPr="00E54B2C" w:rsidRDefault="00800364">
      <w:pPr>
        <w:jc w:val="center"/>
        <w:rPr>
          <w:kern w:val="1"/>
          <w:sz w:val="28"/>
          <w:szCs w:val="28"/>
        </w:rPr>
      </w:pPr>
    </w:p>
    <w:p w14:paraId="5F160413" w14:textId="77777777" w:rsidR="00800364" w:rsidRPr="00E54B2C" w:rsidRDefault="00800364">
      <w:pPr>
        <w:jc w:val="right"/>
        <w:rPr>
          <w:kern w:val="1"/>
          <w:sz w:val="2"/>
          <w:szCs w:val="2"/>
        </w:rPr>
      </w:pPr>
    </w:p>
    <w:p w14:paraId="6AA73114" w14:textId="77777777" w:rsidR="00800364" w:rsidRPr="00E54B2C" w:rsidRDefault="00800364">
      <w:pPr>
        <w:rPr>
          <w:sz w:val="2"/>
          <w:szCs w:val="2"/>
        </w:rPr>
      </w:pPr>
    </w:p>
    <w:tbl>
      <w:tblPr>
        <w:tblW w:w="51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8"/>
        <w:gridCol w:w="2245"/>
        <w:gridCol w:w="1782"/>
        <w:gridCol w:w="1275"/>
        <w:gridCol w:w="960"/>
        <w:gridCol w:w="867"/>
        <w:gridCol w:w="867"/>
        <w:gridCol w:w="867"/>
        <w:gridCol w:w="915"/>
        <w:gridCol w:w="915"/>
        <w:gridCol w:w="915"/>
        <w:gridCol w:w="780"/>
        <w:gridCol w:w="752"/>
        <w:gridCol w:w="768"/>
        <w:gridCol w:w="752"/>
        <w:gridCol w:w="780"/>
      </w:tblGrid>
      <w:tr w:rsidR="00773539" w:rsidRPr="00E54B2C" w14:paraId="4785C61D" w14:textId="77777777" w:rsidTr="0036099A">
        <w:trPr>
          <w:trHeight w:val="350"/>
          <w:tblHeader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2B12C6DA" w14:textId="77777777" w:rsidR="00133384" w:rsidRPr="00E54B2C" w:rsidRDefault="00133384" w:rsidP="00BC423E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№</w:t>
            </w:r>
            <w:r w:rsidRPr="00E54B2C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0A6352F8" w14:textId="77777777" w:rsidR="00133384" w:rsidRPr="00E54B2C" w:rsidRDefault="00133384" w:rsidP="00BC423E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Наименование муниципальной программы, номер и наименование подпрограммы</w:t>
            </w:r>
          </w:p>
        </w:tc>
        <w:tc>
          <w:tcPr>
            <w:tcW w:w="555" w:type="pct"/>
            <w:vMerge w:val="restart"/>
            <w:shd w:val="clear" w:color="auto" w:fill="auto"/>
            <w:vAlign w:val="center"/>
          </w:tcPr>
          <w:p w14:paraId="1F72A94C" w14:textId="77777777" w:rsidR="00133384" w:rsidRPr="00E54B2C" w:rsidRDefault="00133384" w:rsidP="00BC423E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Источник финансирования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</w:tcPr>
          <w:p w14:paraId="0CD57ABD" w14:textId="77777777" w:rsidR="00133384" w:rsidRPr="00E54B2C" w:rsidRDefault="00133384" w:rsidP="00BC423E">
            <w:pPr>
              <w:ind w:left="-57" w:right="-45"/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Объем расходов всего (тыс. рублей)</w:t>
            </w:r>
          </w:p>
        </w:tc>
        <w:tc>
          <w:tcPr>
            <w:tcW w:w="3157" w:type="pct"/>
            <w:gridSpan w:val="12"/>
            <w:shd w:val="clear" w:color="auto" w:fill="auto"/>
            <w:vAlign w:val="center"/>
          </w:tcPr>
          <w:p w14:paraId="74D26BFD" w14:textId="77777777" w:rsidR="00133384" w:rsidRPr="00E54B2C" w:rsidRDefault="00133384" w:rsidP="00BC423E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773539" w:rsidRPr="00E54B2C" w14:paraId="1E7EC58E" w14:textId="77777777" w:rsidTr="00670C83">
        <w:trPr>
          <w:trHeight w:val="350"/>
          <w:tblHeader/>
        </w:trPr>
        <w:tc>
          <w:tcPr>
            <w:tcW w:w="192" w:type="pct"/>
            <w:vMerge/>
            <w:shd w:val="clear" w:color="auto" w:fill="auto"/>
            <w:vAlign w:val="center"/>
          </w:tcPr>
          <w:p w14:paraId="720E3474" w14:textId="77777777" w:rsidR="00133384" w:rsidRPr="00E54B2C" w:rsidRDefault="00133384" w:rsidP="00BC423E">
            <w:pPr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5FF31E4" w14:textId="77777777" w:rsidR="00133384" w:rsidRPr="00E54B2C" w:rsidRDefault="00133384" w:rsidP="00BC423E">
            <w:pPr>
              <w:jc w:val="center"/>
            </w:pPr>
          </w:p>
        </w:tc>
        <w:tc>
          <w:tcPr>
            <w:tcW w:w="555" w:type="pct"/>
            <w:vMerge/>
            <w:shd w:val="clear" w:color="auto" w:fill="auto"/>
            <w:vAlign w:val="center"/>
          </w:tcPr>
          <w:p w14:paraId="4A29B319" w14:textId="77777777" w:rsidR="00133384" w:rsidRPr="00E54B2C" w:rsidRDefault="00133384" w:rsidP="00BC423E">
            <w:pPr>
              <w:jc w:val="center"/>
            </w:pPr>
          </w:p>
        </w:tc>
        <w:tc>
          <w:tcPr>
            <w:tcW w:w="397" w:type="pct"/>
            <w:vMerge/>
            <w:shd w:val="clear" w:color="auto" w:fill="auto"/>
            <w:vAlign w:val="center"/>
          </w:tcPr>
          <w:p w14:paraId="3CC8938F" w14:textId="77777777" w:rsidR="00133384" w:rsidRPr="00E54B2C" w:rsidRDefault="00133384" w:rsidP="00BC423E">
            <w:pPr>
              <w:ind w:left="-57" w:right="-45"/>
              <w:jc w:val="center"/>
            </w:pPr>
          </w:p>
        </w:tc>
        <w:tc>
          <w:tcPr>
            <w:tcW w:w="299" w:type="pct"/>
            <w:shd w:val="clear" w:color="auto" w:fill="auto"/>
            <w:vAlign w:val="center"/>
          </w:tcPr>
          <w:p w14:paraId="75D1A7BE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2019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71D1937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25D09C2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64C027C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2022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D0832ED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E96A3CF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2024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41723D4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6C63796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2026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D4F387B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2027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3368900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2028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E326EF5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2029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FD7A26B" w14:textId="77777777" w:rsidR="00133384" w:rsidRPr="00E54B2C" w:rsidRDefault="00133384" w:rsidP="00BC423E">
            <w:pPr>
              <w:jc w:val="center"/>
            </w:pPr>
            <w:r w:rsidRPr="00E54B2C">
              <w:rPr>
                <w:sz w:val="22"/>
                <w:szCs w:val="22"/>
              </w:rPr>
              <w:t>2030</w:t>
            </w:r>
          </w:p>
        </w:tc>
      </w:tr>
      <w:tr w:rsidR="00773539" w:rsidRPr="00E54B2C" w14:paraId="265A9EEC" w14:textId="77777777" w:rsidTr="00670C83">
        <w:trPr>
          <w:trHeight w:val="350"/>
          <w:tblHeader/>
        </w:trPr>
        <w:tc>
          <w:tcPr>
            <w:tcW w:w="192" w:type="pct"/>
            <w:shd w:val="clear" w:color="auto" w:fill="auto"/>
            <w:vAlign w:val="center"/>
          </w:tcPr>
          <w:p w14:paraId="006D9488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1</w:t>
            </w:r>
          </w:p>
        </w:tc>
        <w:tc>
          <w:tcPr>
            <w:tcW w:w="699" w:type="pct"/>
            <w:shd w:val="clear" w:color="auto" w:fill="auto"/>
            <w:vAlign w:val="center"/>
          </w:tcPr>
          <w:p w14:paraId="06E7E4E0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2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09441316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3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39CEA54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4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5D6649C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DE6677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B0D9E63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482122B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CFFE7D1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06D21DB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10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5B89BCF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11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63E3873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12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C089554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13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055939B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14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E0C5DD9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15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B79450B" w14:textId="77777777" w:rsidR="00800364" w:rsidRPr="00E54B2C" w:rsidRDefault="00800364" w:rsidP="00BC423E">
            <w:pPr>
              <w:jc w:val="center"/>
            </w:pPr>
            <w:r w:rsidRPr="00E54B2C">
              <w:rPr>
                <w:sz w:val="22"/>
                <w:szCs w:val="22"/>
              </w:rPr>
              <w:t>16</w:t>
            </w:r>
          </w:p>
        </w:tc>
      </w:tr>
      <w:tr w:rsidR="00773539" w:rsidRPr="00E54B2C" w14:paraId="4002B3BE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7D8F9B2C" w14:textId="77777777" w:rsidR="0036432F" w:rsidRPr="00E54B2C" w:rsidRDefault="0036432F" w:rsidP="003A1584">
            <w:pPr>
              <w:jc w:val="center"/>
            </w:pP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0940E637" w14:textId="77777777" w:rsidR="0036432F" w:rsidRPr="00E54B2C" w:rsidRDefault="0036432F" w:rsidP="003A1584">
            <w:pPr>
              <w:jc w:val="center"/>
            </w:pPr>
            <w:r w:rsidRPr="00E54B2C">
              <w:rPr>
                <w:sz w:val="22"/>
                <w:szCs w:val="22"/>
              </w:rPr>
              <w:t xml:space="preserve">Муниципальная программа Белокалитвинского городского поселения «Обеспечение </w:t>
            </w:r>
            <w:r w:rsidRPr="00E54B2C">
              <w:rPr>
                <w:spacing w:val="-4"/>
                <w:sz w:val="22"/>
                <w:szCs w:val="22"/>
              </w:rPr>
              <w:t>качественными жилищно-</w:t>
            </w:r>
            <w:r w:rsidRPr="00E54B2C">
              <w:rPr>
                <w:sz w:val="22"/>
                <w:szCs w:val="22"/>
              </w:rPr>
              <w:t>коммунальными услугами населения Белокалитвинского городского поселения»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19CC8FF1" w14:textId="77777777" w:rsidR="0036432F" w:rsidRPr="00E54B2C" w:rsidRDefault="0036432F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7BAE0B9" w14:textId="7B5B9703" w:rsidR="00502065" w:rsidRPr="00E54B2C" w:rsidRDefault="00D34D59" w:rsidP="00036252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534 522,7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74C00AF" w14:textId="77777777" w:rsidR="0036432F" w:rsidRPr="00E54B2C" w:rsidRDefault="0036432F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64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333,7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9C30D7E" w14:textId="77777777" w:rsidR="0036432F" w:rsidRPr="00E54B2C" w:rsidRDefault="0036432F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48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084,1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E98565" w14:textId="77777777" w:rsidR="0036432F" w:rsidRPr="00E54B2C" w:rsidRDefault="0036432F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49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321,8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BAF5FCF" w14:textId="77777777" w:rsidR="0036432F" w:rsidRPr="00E54B2C" w:rsidRDefault="0036432F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84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404,1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1FB8C87" w14:textId="77777777" w:rsidR="0036432F" w:rsidRPr="00E54B2C" w:rsidRDefault="00CB17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86 352,8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A4AC220" w14:textId="03D7869C" w:rsidR="0036432F" w:rsidRPr="00E54B2C" w:rsidRDefault="00707921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105</w:t>
            </w:r>
            <w:r w:rsidR="003F1CC9" w:rsidRPr="00E54B2C">
              <w:rPr>
                <w:b/>
                <w:bCs/>
                <w:sz w:val="16"/>
                <w:szCs w:val="16"/>
              </w:rPr>
              <w:t> 377,5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106307A" w14:textId="2CB4B9E3" w:rsidR="0036432F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45 041,5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57E6CB3" w14:textId="001E162F" w:rsidR="0036432F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44 922,0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E1CC13A" w14:textId="77777777" w:rsidR="0036432F" w:rsidRPr="00E54B2C" w:rsidRDefault="0036432F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671,3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02DC2BD" w14:textId="77777777" w:rsidR="0036432F" w:rsidRPr="00E54B2C" w:rsidRDefault="0036432F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671,3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6947905" w14:textId="77777777" w:rsidR="0036432F" w:rsidRPr="00E54B2C" w:rsidRDefault="0036432F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671,3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8F37CAC" w14:textId="77777777" w:rsidR="0036432F" w:rsidRPr="00E54B2C" w:rsidRDefault="0036432F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671,3</w:t>
            </w:r>
          </w:p>
        </w:tc>
      </w:tr>
      <w:tr w:rsidR="00773539" w:rsidRPr="00E54B2C" w14:paraId="77F27FBF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2B65105" w14:textId="77777777" w:rsidR="0036432F" w:rsidRPr="00E54B2C" w:rsidRDefault="0036432F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74F1437" w14:textId="77777777" w:rsidR="0036432F" w:rsidRPr="00E54B2C" w:rsidRDefault="0036432F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FC7754B" w14:textId="77777777" w:rsidR="0036432F" w:rsidRPr="00E54B2C" w:rsidRDefault="0036432F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1EBACFF" w14:textId="77777777" w:rsidR="0036432F" w:rsidRPr="00E54B2C" w:rsidRDefault="00812BE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4 419,6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9585195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234,6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C3E9BA5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133,0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8E5E39A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213,3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65982E8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176,0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2FFD0B4" w14:textId="77777777" w:rsidR="0036432F" w:rsidRPr="00E54B2C" w:rsidRDefault="00E96820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119,8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AF65BBC" w14:textId="77777777" w:rsidR="0036432F" w:rsidRPr="00E54B2C" w:rsidRDefault="00812BE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542,9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82A2D0B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50EA848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E5AAF38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800C1BF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015A464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950484C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2871BC6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2D1BBEB2" w14:textId="77777777" w:rsidR="0036432F" w:rsidRPr="00E54B2C" w:rsidRDefault="0036432F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C6F7354" w14:textId="77777777" w:rsidR="0036432F" w:rsidRPr="00E54B2C" w:rsidRDefault="0036432F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AA82DFC" w14:textId="77777777" w:rsidR="0036432F" w:rsidRPr="00E54B2C" w:rsidRDefault="0036432F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0F91FE6" w14:textId="1268F75A" w:rsidR="0036432F" w:rsidRPr="00E54B2C" w:rsidRDefault="00707921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469 908,1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0497E11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55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947,8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E761EE6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39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926,6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48C5DC2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37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892,9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7F5AD39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75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879,4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7034412" w14:textId="77777777" w:rsidR="0036432F" w:rsidRPr="00E54B2C" w:rsidRDefault="00D219B0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76 521,3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3570A48" w14:textId="1E9FC50E" w:rsidR="0036432F" w:rsidRPr="00E54B2C" w:rsidRDefault="00707921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99 516,1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D323848" w14:textId="77777777" w:rsidR="0036432F" w:rsidRPr="00E54B2C" w:rsidRDefault="00670C83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42 112,0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AA610F9" w14:textId="77777777" w:rsidR="0036432F" w:rsidRPr="00E54B2C" w:rsidRDefault="00670C83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42 112,0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FE61318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8777C7A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AEF186E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1891213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369C4D7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34414F9A" w14:textId="77777777" w:rsidR="0036432F" w:rsidRPr="00E54B2C" w:rsidRDefault="0036432F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8978429" w14:textId="77777777" w:rsidR="0036432F" w:rsidRPr="00E54B2C" w:rsidRDefault="0036432F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7B60217" w14:textId="77777777" w:rsidR="0036432F" w:rsidRPr="00E54B2C" w:rsidRDefault="0036432F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C7B2D76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015,3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C8BBA25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939,5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770F2B5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121,3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31BFEB8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954,5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407A114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3BB33A4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FB8D6F9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11BD15E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33BE4DC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BC77A01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EA0470B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5D230D7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BA8524A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D60FA80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BB12B91" w14:textId="77777777" w:rsidR="0036432F" w:rsidRPr="00E54B2C" w:rsidRDefault="0036432F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6E1541C" w14:textId="77777777" w:rsidR="0036432F" w:rsidRPr="00E54B2C" w:rsidRDefault="0036432F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D648885" w14:textId="77777777" w:rsidR="0036432F" w:rsidRPr="00E54B2C" w:rsidRDefault="0036432F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4D621B2" w14:textId="23B646AA" w:rsidR="00F950CD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51 179,7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5D7792A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211,8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6500F63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903,2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86AF53F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261,1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4F5923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348,7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11B7917" w14:textId="77777777" w:rsidR="00E96820" w:rsidRPr="00E54B2C" w:rsidRDefault="00CB17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8 711,7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6015E57" w14:textId="32AF8AA9" w:rsidR="0036432F" w:rsidRPr="00E54B2C" w:rsidRDefault="003F1CC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5 318,5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D8D1A88" w14:textId="176C703D" w:rsidR="0036432F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2 929,5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93F8EAD" w14:textId="40072E1B" w:rsidR="0036432F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2 810,0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6515053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671,3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88352F2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671,3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112031B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671,3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B0DD994" w14:textId="77777777" w:rsidR="0036432F" w:rsidRPr="00E54B2C" w:rsidRDefault="0036432F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671,3</w:t>
            </w:r>
          </w:p>
        </w:tc>
      </w:tr>
      <w:tr w:rsidR="00773539" w:rsidRPr="00E54B2C" w14:paraId="13B92D24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6C76E48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1.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2829FBB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 xml:space="preserve">Подпрограмма 1 «Развитие жилищного хозяйства в Белокалитвинском городском </w:t>
            </w:r>
            <w:r w:rsidRPr="00E54B2C">
              <w:rPr>
                <w:sz w:val="22"/>
                <w:szCs w:val="22"/>
              </w:rPr>
              <w:lastRenderedPageBreak/>
              <w:t>поселении»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6DA9777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958D29F" w14:textId="0D2D1E79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29 427,6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F94CED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868,0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ACFE6F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433,6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4DCA26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268,4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F4FB30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236,9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F949479" w14:textId="77777777" w:rsidR="00712E4E" w:rsidRPr="00E54B2C" w:rsidRDefault="00CB17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4 308,5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210B9F3" w14:textId="0AD99AE7" w:rsidR="00712E4E" w:rsidRPr="00E54B2C" w:rsidRDefault="00812BED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</w:t>
            </w:r>
            <w:r w:rsidR="00597CF3" w:rsidRPr="00E54B2C">
              <w:rPr>
                <w:b/>
                <w:bCs/>
                <w:sz w:val="16"/>
                <w:szCs w:val="16"/>
              </w:rPr>
              <w:t> 809,0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6BA90DF" w14:textId="111A132A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318,0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E547C93" w14:textId="1FA7736D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500,0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A3BEAC5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671,3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7AA597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671,3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D36F22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671,3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FF4F71F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671,3</w:t>
            </w:r>
          </w:p>
        </w:tc>
      </w:tr>
      <w:tr w:rsidR="00773539" w:rsidRPr="00E54B2C" w14:paraId="0E8EEDF5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2057F7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7F8CE3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F0B7B0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67BA918" w14:textId="77777777" w:rsidR="00712E4E" w:rsidRPr="00E54B2C" w:rsidRDefault="00812BE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4 419,6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112A04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234,6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29AFA1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133,0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E781BD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213,3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0D0F3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176,0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B23F51F" w14:textId="77777777" w:rsidR="00712E4E" w:rsidRPr="00E54B2C" w:rsidRDefault="00D73101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1 119,8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D7FA770" w14:textId="77777777" w:rsidR="00712E4E" w:rsidRPr="00E54B2C" w:rsidRDefault="00812BE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542,9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5475EC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E0B27F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D0939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5F845D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09D69C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1EFFB7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F11632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C4B8ECC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9B1E3D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87E0CF0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6C3339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9A02BD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0BE78E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630E65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D00BEA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09F68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E7EDA4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387FF1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3525C3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9A886A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1431C0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697CE9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8DDC66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4B8671C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91624D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1910D9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4C476B5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 xml:space="preserve">районный </w:t>
            </w:r>
            <w:r w:rsidRPr="00E54B2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00AF7D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FD1BC5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C33C81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98F52A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A628AA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16E65D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3469B6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6C4F9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DB6450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482341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2164D4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CA033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8EE301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7532239" w14:textId="77777777" w:rsidTr="00670C83">
        <w:trPr>
          <w:trHeight w:val="412"/>
        </w:trPr>
        <w:tc>
          <w:tcPr>
            <w:tcW w:w="192" w:type="pct"/>
            <w:vMerge/>
            <w:shd w:val="clear" w:color="auto" w:fill="auto"/>
            <w:vAlign w:val="center"/>
          </w:tcPr>
          <w:p w14:paraId="315854D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4BBBABC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0F7971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56C0A32" w14:textId="30DD8265" w:rsidR="00712E4E" w:rsidRPr="00E54B2C" w:rsidRDefault="00D34D59" w:rsidP="00182431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25 008,0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CD00CE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633,4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48B297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300,6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9C1D1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055,1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B7FD8B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060,9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2A9D180" w14:textId="77777777" w:rsidR="00712E4E" w:rsidRPr="00E54B2C" w:rsidRDefault="00CB1759" w:rsidP="00182431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3 188,7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7D7006D" w14:textId="711CB8FC" w:rsidR="00712E4E" w:rsidRPr="00E54B2C" w:rsidRDefault="00597CF3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3 266,1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E384937" w14:textId="0136E9F8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318,0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05D80F3" w14:textId="38A5C769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500,0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E28A61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671,3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877D86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671,3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8B6D04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671,3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860DEE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671,3</w:t>
            </w:r>
          </w:p>
        </w:tc>
      </w:tr>
      <w:tr w:rsidR="00773539" w:rsidRPr="00E54B2C" w14:paraId="19BE6E21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5B54BF4B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1.1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5D3B913D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1.1 «Капитальный ремонт муниципального жилищного фонда»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513FA7B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211765E" w14:textId="49647A14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5 220,2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2F69CA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736,1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9E5C9A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669,4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F76E57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564,1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F4DC42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237,1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569B474" w14:textId="77777777" w:rsidR="00712E4E" w:rsidRPr="00E54B2C" w:rsidRDefault="00327F7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1 133,5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33C7BCA" w14:textId="3EB1D436" w:rsidR="00712E4E" w:rsidRPr="00E54B2C" w:rsidRDefault="00597CF3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</w:t>
            </w:r>
            <w:r w:rsidR="00D70E39" w:rsidRPr="00E54B2C">
              <w:rPr>
                <w:sz w:val="16"/>
                <w:szCs w:val="16"/>
              </w:rPr>
              <w:t>00,0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265D053" w14:textId="1E49391F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6F5AEC3" w14:textId="62385066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500,0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A3E219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C9AA76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414A0D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66C09B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120,0</w:t>
            </w:r>
          </w:p>
        </w:tc>
      </w:tr>
      <w:tr w:rsidR="00773539" w:rsidRPr="00E54B2C" w14:paraId="66C1EE63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3993B2F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2468D4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7A759FA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A339CA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90E259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EC4C0B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D20E7A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263784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D097B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FD6C36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D13CAD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B5A8F2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C3373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EBCA9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CC7CDC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82E641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DD3240D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38E342BA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183AF9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3F3FB6A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200D6E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540D5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3575A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94153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A203C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1C9C72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4E95FC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80D56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2C7BEB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3EBDD2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A8EF76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9B52D8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69FDC4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06A7396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281AFBC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E39373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40713F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E96ABC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549979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34A281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EF0F44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CD79C7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69B1B7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77A471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9068F3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BB19BA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7AD51F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F2EA47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B68F98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539407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E24AFDC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3EE12C5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F6EE05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BA16889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A341E12" w14:textId="4782FF26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5 220,2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C726B4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736,1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C89B13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669,4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95FAC7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564,1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6695C1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237,1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2FF34B9" w14:textId="77777777" w:rsidR="00712E4E" w:rsidRPr="00E54B2C" w:rsidRDefault="00327F7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1 133,5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39690E6" w14:textId="29951023" w:rsidR="00712E4E" w:rsidRPr="00E54B2C" w:rsidRDefault="00597CF3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</w:t>
            </w:r>
            <w:r w:rsidR="00D70E39" w:rsidRPr="00E54B2C">
              <w:rPr>
                <w:sz w:val="16"/>
                <w:szCs w:val="16"/>
              </w:rPr>
              <w:t>00,0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2418C69" w14:textId="4E6AA412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7B49594" w14:textId="678318F8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500,0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5DB04C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E5391C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70D25D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E715DB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120,0</w:t>
            </w:r>
          </w:p>
        </w:tc>
      </w:tr>
      <w:tr w:rsidR="00773539" w:rsidRPr="00E54B2C" w14:paraId="474CA83E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707B7338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1.2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4B00258D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1.2. «Уплата взносов на капитальный ремонт за жилые и нежилые помещения»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5FAD75F3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C92E26A" w14:textId="40FF1B68" w:rsidR="00712E4E" w:rsidRPr="00E54B2C" w:rsidRDefault="00D34D59" w:rsidP="00182431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15 375,4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A04CF0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785,4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58632A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323,9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853047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531,0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3DF3F7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562,0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692AA59" w14:textId="77777777" w:rsidR="00712E4E" w:rsidRPr="00E54B2C" w:rsidRDefault="00712E4E" w:rsidP="00182431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="00182431" w:rsidRPr="00E54B2C">
              <w:rPr>
                <w:sz w:val="16"/>
                <w:szCs w:val="16"/>
              </w:rPr>
              <w:t>5</w:t>
            </w:r>
            <w:r w:rsidRPr="00E54B2C">
              <w:rPr>
                <w:sz w:val="16"/>
                <w:szCs w:val="16"/>
              </w:rPr>
              <w:t>40,7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39DE450" w14:textId="64EEB2C9" w:rsidR="00712E4E" w:rsidRPr="00E54B2C" w:rsidRDefault="00834F75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597CF3" w:rsidRPr="00E54B2C">
              <w:rPr>
                <w:sz w:val="16"/>
                <w:szCs w:val="16"/>
              </w:rPr>
              <w:t> 427,2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B4C8B95" w14:textId="2FAE6CBD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293A7A6" w14:textId="5BF60E95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59360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551,3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1FB155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551,3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86F1E0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551,3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9E091F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551,3</w:t>
            </w:r>
          </w:p>
        </w:tc>
      </w:tr>
      <w:tr w:rsidR="00773539" w:rsidRPr="00E54B2C" w14:paraId="0F260110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62DF217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514F03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F5010C0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D9F54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466F51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D66DA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93A16E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48E922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C8AFA3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AAE652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F6B5A1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46C04C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F008A7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2CC728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851D46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64EFBF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BAA19E3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400388B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2A0E6B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1C0D01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CFB6C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48E9BE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DFF1A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EAB3B5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A104C7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E51BB8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0933B0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B4B417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11C7E7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D2BEF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98BEBE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7E6D53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D8E6AF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3F68D07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07AFEDF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349B232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D45CCE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9D1ADB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C02AF2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E07662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E6DC5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F9F6D8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23923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504F84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AB5DFF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E5DB93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C97F6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CE240A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ED707C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A5257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36CFF37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248D0B3A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1F4871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CEE463B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C0921F8" w14:textId="57104EDF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15 375,4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5690D7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785,4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A35ACE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323,9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836CF4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531,0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9BA4A2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562,0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ABAB985" w14:textId="77777777" w:rsidR="00712E4E" w:rsidRPr="00E54B2C" w:rsidRDefault="00712E4E" w:rsidP="00182431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="00182431" w:rsidRPr="00E54B2C">
              <w:rPr>
                <w:sz w:val="16"/>
                <w:szCs w:val="16"/>
              </w:rPr>
              <w:t>5</w:t>
            </w:r>
            <w:r w:rsidRPr="00E54B2C">
              <w:rPr>
                <w:sz w:val="16"/>
                <w:szCs w:val="16"/>
              </w:rPr>
              <w:t>40,7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86BDB83" w14:textId="462D89A9" w:rsidR="00712E4E" w:rsidRPr="00E54B2C" w:rsidRDefault="00834F75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597CF3" w:rsidRPr="00E54B2C">
              <w:rPr>
                <w:sz w:val="16"/>
                <w:szCs w:val="16"/>
              </w:rPr>
              <w:t> 427,2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CD11345" w14:textId="717FE2F7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BDD205F" w14:textId="0EAB6497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D2FC25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551,3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3F57A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551,3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5135A0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551,3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2723BC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551,3</w:t>
            </w:r>
          </w:p>
        </w:tc>
      </w:tr>
      <w:tr w:rsidR="00773539" w:rsidRPr="00E54B2C" w14:paraId="7443C0B1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4787AF5B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1.3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3B5F0FC0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1.3. «Обследование жилого фонда»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48EBFC7C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04202A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108,2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F6D9AB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34,2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D424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74,0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7920F1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95AF56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1851B6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A7A087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6A40F0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EE1702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998AE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17CD3B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CD387E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A1149A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818E3A5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66444082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36B9EF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2BDEDC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B57BDC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018C7B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1B1E5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0B5F16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EFA7B4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A58D0A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C49596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4F8A4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1D4769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ED77FA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C4A592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B4C164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0FE553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F26AC58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4DE20CA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40C491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65D032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94F86B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AF05BF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2042C9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52FFA0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C9859A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BB359F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A8F48D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5E9964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D37E51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45D348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6B59C6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03CED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C763D9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D5AA235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59AE6CA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38A535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CAB742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8934C8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5EB29B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9AC091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7E5159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A79123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1BCF78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971330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6BED7A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264DCA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272574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78AF96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98E267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D6601A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45E4DBF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490DC81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0C1BF2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3CECF6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 xml:space="preserve">местный </w:t>
            </w:r>
            <w:r w:rsidRPr="00E54B2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FF7578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lastRenderedPageBreak/>
              <w:t>108,2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EE641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34,2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259284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74,0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16AB58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5C313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7E025B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D12D2C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62D60E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5EB6F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42A55C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7290B3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C9FC34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813382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99D1F11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50D94B7D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lastRenderedPageBreak/>
              <w:t>1.4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3B31CF9B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1.4. «Уплата по исполнительному листу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00F634F2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059CDE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773,5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03CF44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773,5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D74399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ED1681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292E9D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9227CE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B1E9DE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09CC50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93F0E5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315B19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24AC39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93F206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5CA369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77222B8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3BBD8B5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197835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C96684F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12C987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6E1A0B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8DF48A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8F2DCC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80B806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C4AA4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6A0FF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97F3F5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1ADABF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EAC22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CBD82F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D56943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D82368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3542663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70AAD29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45E04D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05EC43B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3EE58E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9D5BA8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761F61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42A551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70EA4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7D3345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C8BB83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727AC5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80B57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62B97D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16BF89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62D177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AEA232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03ECF11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7E518C8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988F02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571212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011454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19BC7E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04FCB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047288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4EAEFA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3F9ACD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C69A5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BFF0C1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27EF00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ACAD5C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278AE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AD5031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8E3A50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6AF9D2C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549A8AA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7C518F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F5B3A0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9CD31C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773,5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FFA50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773,5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0E05FA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AC31C2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A1B055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9A7BA6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2A71AA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FB617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7A65D3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4521F6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D8C97E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5AC43B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CADE82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35BB561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3A2D70A2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1.5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7C46D3E9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1.5. «Содержание муниципальных жилых помещений»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443C8269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063DE38" w14:textId="7B14EFD4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2 585,0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250EFA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304,2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6067C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128,3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1F4B21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119,3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362376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261,8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9F4A36A" w14:textId="77777777" w:rsidR="00712E4E" w:rsidRPr="00E54B2C" w:rsidRDefault="00CB17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514,5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92E0567" w14:textId="22BCF767" w:rsidR="00712E4E" w:rsidRPr="00E54B2C" w:rsidRDefault="00D45B1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938,9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5922FD7" w14:textId="77777777" w:rsidR="00712E4E" w:rsidRPr="00E54B2C" w:rsidRDefault="00C1566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318,0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4420266" w14:textId="093165D1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363053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8CB895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36176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D146B0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F69CFDA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304A1432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4F5805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949F3C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519250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0AD74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966A35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195AD7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62C1B5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52207D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5947D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CA55DB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F09EEF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B21EC6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F77D1F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2BEA55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6D974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B1D7826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69578BA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E964F8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774D1AB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79C63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5AB229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15B38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39BF5D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132EA6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957858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DAB501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02D0C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B456B8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13B22F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4B8258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785A6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D5759D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A37AB9A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74971FB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4A9C95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09DD842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27E4B0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210DFF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C6E2A0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94F3A1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F736A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9D33A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765855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CBA3FC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02DFD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F68BE6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05DE50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D28862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6AE5D2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8A11FCC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74BF335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622AA1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AE40175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818BBD1" w14:textId="6C3789DF" w:rsidR="00D73101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2 585,0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7EA4AB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304,2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241502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128,3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EADDEA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119,3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F43CD1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261,8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71FC113" w14:textId="77777777" w:rsidR="00712E4E" w:rsidRPr="00E54B2C" w:rsidRDefault="00CB17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514,5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83EC7F2" w14:textId="44C120CC" w:rsidR="00712E4E" w:rsidRPr="00E54B2C" w:rsidRDefault="00D45B1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938,9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B898B26" w14:textId="77777777" w:rsidR="00712E4E" w:rsidRPr="00E54B2C" w:rsidRDefault="00C1566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318,0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6ABEA94" w14:textId="0D90AB53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C52E4F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326B03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E43420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549507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74D5A39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584DE040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1.6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3EA0DCEE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1.6. «Замена лифтов»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3C485C98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F150D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105,0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5B9C91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3642FC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105,0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589B68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F2BBBE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BD4272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4EE7F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CAF480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B6AD1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BEA00C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B2DAB3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20D2D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EA2D18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A71694D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5D8B144C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B968E6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9E2341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5F4A64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59ACD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EDACD6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B0777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877F74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D56046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7F3EAA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37E504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FDA897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DD758C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975313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FED046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2CF014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A821133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3BE1545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E6E3FC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690FCB8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33C19B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3B3CA3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3616B0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B54F87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5CBC04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49CF4C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466857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C1A77D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E74AF5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D76E7C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5A6BB5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86D268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E6D19C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45F0FC2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7ADAB6A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39F134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8B3F53E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AD432E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9B27B0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F276A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61E531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467806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1B6262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3E31A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A74341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7004C5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17CD58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D17AF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0B0A75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4113D0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7D17CC9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3DEC53A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E510C4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650A98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F84808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105,0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944794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2ECE99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105,0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5CA0F0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3B09E0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9AC1CE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ADDD55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B4F058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1942DD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CAE64B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959DC3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762758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744DCA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B94D8FB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7AACF27F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1.7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57DFFD47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 xml:space="preserve">ОМ 1.7. </w:t>
            </w:r>
            <w:r w:rsidRPr="00E54B2C">
              <w:lastRenderedPageBreak/>
              <w:t>«Предоставление жилых помещений гражданам на основании судебных решений»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47047278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0A8521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840,7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46216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2114CC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CBC334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840,7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B073C3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F9D467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FA5509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412B4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C993EC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E0A687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056164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1A0E64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4AFE94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8B42080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6854D1A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8FBBD8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0CA38173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7A9C73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74D13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303324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CADE32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5F0431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D4A56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7E12B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44A9F3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DCA5BB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72E574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7D7DF5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F9FF98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73574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2AAE14D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714FAF8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90DD6D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2F8A9D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898508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65555E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2CE68F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39DE64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B99340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F6E97F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0C9806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D4FD1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A306BE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EA8733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F59710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55113A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26B8A7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53626F2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10920F22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E5B3BC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D1041FE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3C06FD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88E3D6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3D767A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9B018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399A49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84D0E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F435A0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5E222B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F5A0A8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C531D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BB21BD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AE227D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120750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4D16C0F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7980DB7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F7158D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A6A623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E4682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840,7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1FF491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9A38C4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248B3E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840,7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A2A0B9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A0B90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8C38B5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0C49D9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1DF34D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AFA639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2CC33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ED3946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5F1B59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512659F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712B2003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1.8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1E780582" w14:textId="77777777" w:rsidR="00712E4E" w:rsidRPr="00E54B2C" w:rsidRDefault="000F02A3" w:rsidP="003A1584">
            <w:pPr>
              <w:snapToGrid w:val="0"/>
              <w:jc w:val="center"/>
            </w:pPr>
            <w:r w:rsidRPr="00E54B2C">
              <w:t>ОМ 1.8. «Обеспечение мероприятий по капитальному ремонту МКД за счет средств, поступивших от Фонда содействия реформированию жилищно-коммунального хозяйства»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7D780DC9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1B5D5C1" w14:textId="77777777" w:rsidR="00712E4E" w:rsidRPr="00E54B2C" w:rsidRDefault="00661CAB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2 756,9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7D5F8C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234,6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6B67FFB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133,0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25890C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213,3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AB819C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176,0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3C10908" w14:textId="77777777" w:rsidR="00712E4E" w:rsidRPr="00E54B2C" w:rsidRDefault="00661CAB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F8464C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51AFD3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770CF1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DC49FD5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B34945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B2C491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CFBDB2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3334E9BC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7DD1362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E16D17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C6E28FB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926F6DC" w14:textId="77777777" w:rsidR="00712E4E" w:rsidRPr="00E54B2C" w:rsidRDefault="00661CAB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2 756,9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6D908F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234,6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F3920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133,0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DA0C09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1213,3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B0A395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176,0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247F8C2" w14:textId="77777777" w:rsidR="00712E4E" w:rsidRPr="00E54B2C" w:rsidRDefault="00661CAB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E1EFF1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62C322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88CC92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C0CAB1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D0B67D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99C8E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616C94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ABA7C5E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0FF7A09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9D7E1A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9F76FC5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487BEB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6AB7C3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BCA3E9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8D058E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BEEC61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2335C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75DEDA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973F91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127A8C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982571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8532E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A34393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0849E5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E2BF4F6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4F41EE3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F5C026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7D413A2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E022A3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41B075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BF5F37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589178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758A24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E578BB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F989F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D34D37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EA1C39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EDA452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69B272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93A02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17AC6D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F1699DD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176151B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B87C25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237C25F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028A1E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1D7402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9C5FFD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BF416B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E178A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831AFC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532281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0389AF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69D36A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8460DD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28CD56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FE3BF6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F32132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1634791" w14:textId="77777777" w:rsidTr="00670C83">
        <w:trPr>
          <w:trHeight w:val="172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41197812" w14:textId="77777777" w:rsidR="00033FE5" w:rsidRPr="00E54B2C" w:rsidRDefault="00033FE5" w:rsidP="003A1584">
            <w:pPr>
              <w:snapToGrid w:val="0"/>
              <w:jc w:val="center"/>
            </w:pPr>
            <w:r w:rsidRPr="00E54B2C">
              <w:t>1.9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09201AA4" w14:textId="77777777" w:rsidR="00033FE5" w:rsidRPr="00E54B2C" w:rsidRDefault="00033FE5" w:rsidP="003A1584">
            <w:pPr>
              <w:snapToGrid w:val="0"/>
              <w:jc w:val="center"/>
            </w:pPr>
            <w:r w:rsidRPr="00E54B2C">
              <w:t>ОМ 1.9. «Обеспечение мероприятий по капитальному ремонту многоквартирных домов за счет средств, поступивших от публично-правовой компании «Фонд развития территорий»»</w:t>
            </w:r>
          </w:p>
        </w:tc>
        <w:tc>
          <w:tcPr>
            <w:tcW w:w="555" w:type="pct"/>
            <w:shd w:val="clear" w:color="auto" w:fill="auto"/>
          </w:tcPr>
          <w:p w14:paraId="2FAABFB9" w14:textId="77777777" w:rsidR="00033FE5" w:rsidRPr="00E54B2C" w:rsidRDefault="00033FE5" w:rsidP="00033FE5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489F43F" w14:textId="77777777" w:rsidR="00033FE5" w:rsidRPr="00E54B2C" w:rsidRDefault="00E8108B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1 662,7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B6BFF22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927AAEB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1D4E50C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F63B195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EA09220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1 119,8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1129CCF" w14:textId="77777777" w:rsidR="00033FE5" w:rsidRPr="00E54B2C" w:rsidRDefault="00E8108B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542,9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2167A1C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3572D89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27A9E70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51D0BFA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6612EC4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94BF0D7" w14:textId="77777777" w:rsidR="00033FE5" w:rsidRPr="00E54B2C" w:rsidRDefault="00D040BC" w:rsidP="003A1584">
            <w:pPr>
              <w:jc w:val="center"/>
              <w:rPr>
                <w:b/>
                <w:sz w:val="16"/>
                <w:szCs w:val="16"/>
              </w:rPr>
            </w:pPr>
            <w:r w:rsidRPr="00E54B2C">
              <w:rPr>
                <w:b/>
                <w:sz w:val="16"/>
                <w:szCs w:val="16"/>
              </w:rPr>
              <w:t>0,0</w:t>
            </w:r>
          </w:p>
        </w:tc>
      </w:tr>
      <w:tr w:rsidR="00773539" w:rsidRPr="00E54B2C" w14:paraId="213F61C4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48BD48E3" w14:textId="77777777" w:rsidR="00D040BC" w:rsidRPr="00E54B2C" w:rsidRDefault="00D040BC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0A203AF" w14:textId="77777777" w:rsidR="00D040BC" w:rsidRPr="00E54B2C" w:rsidRDefault="00D040BC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</w:tcPr>
          <w:p w14:paraId="0274148A" w14:textId="77777777" w:rsidR="00D040BC" w:rsidRPr="00E54B2C" w:rsidRDefault="00D040BC" w:rsidP="00033FE5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A449BF2" w14:textId="77777777" w:rsidR="00D040BC" w:rsidRPr="00E54B2C" w:rsidRDefault="00E8108B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1 662,7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51F5407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DE77B77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47865DD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9E89CC2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BD2B7A3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1 119,8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DDBB709" w14:textId="77777777" w:rsidR="00D040BC" w:rsidRPr="00E54B2C" w:rsidRDefault="00E8108B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542,9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109D7C5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1A77204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FCDC7F0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47C1CC6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868C8EC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6F0DC47" w14:textId="77777777" w:rsidR="00D040BC" w:rsidRPr="00E54B2C" w:rsidRDefault="00D040BC" w:rsidP="00D040BC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13AAD9E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17966B1B" w14:textId="77777777" w:rsidR="00033FE5" w:rsidRPr="00E54B2C" w:rsidRDefault="00033FE5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097A88E" w14:textId="77777777" w:rsidR="00033FE5" w:rsidRPr="00E54B2C" w:rsidRDefault="00033FE5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</w:tcPr>
          <w:p w14:paraId="5529F679" w14:textId="77777777" w:rsidR="00033FE5" w:rsidRPr="00E54B2C" w:rsidRDefault="00033FE5" w:rsidP="00033FE5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5E16436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2CE5244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036F50F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764321F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9E37181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5863C14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9BB996A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CF962A9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64A9721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694AD80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0D0B92E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25CDD99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FADFFCA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D90EDCF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032359F3" w14:textId="77777777" w:rsidR="00033FE5" w:rsidRPr="00E54B2C" w:rsidRDefault="00033FE5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E3E60B1" w14:textId="77777777" w:rsidR="00033FE5" w:rsidRPr="00E54B2C" w:rsidRDefault="00033FE5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</w:tcPr>
          <w:p w14:paraId="3A1066F5" w14:textId="77777777" w:rsidR="00033FE5" w:rsidRPr="00E54B2C" w:rsidRDefault="00033FE5" w:rsidP="00033FE5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24A8AC4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0BA38CD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321E1C6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5DF1F7A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BC76E27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CD9980B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2AAE1F1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0AAD5CF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4D93865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C555E7F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21705E0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849571D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09FCD3A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5EE07D2" w14:textId="77777777" w:rsidTr="00670C83">
        <w:trPr>
          <w:trHeight w:val="172"/>
        </w:trPr>
        <w:tc>
          <w:tcPr>
            <w:tcW w:w="192" w:type="pct"/>
            <w:vMerge/>
            <w:shd w:val="clear" w:color="auto" w:fill="auto"/>
            <w:vAlign w:val="center"/>
          </w:tcPr>
          <w:p w14:paraId="2BFFD978" w14:textId="77777777" w:rsidR="00033FE5" w:rsidRPr="00E54B2C" w:rsidRDefault="00033FE5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1469E13" w14:textId="77777777" w:rsidR="00033FE5" w:rsidRPr="00E54B2C" w:rsidRDefault="00033FE5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</w:tcPr>
          <w:p w14:paraId="5D2AEB55" w14:textId="77777777" w:rsidR="00033FE5" w:rsidRPr="00E54B2C" w:rsidRDefault="00033FE5" w:rsidP="00033FE5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2931111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F02964F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14D4C6F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D7A225B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184C357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D46C8FC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F992012" w14:textId="24F96AD6" w:rsidR="00033FE5" w:rsidRPr="00E54B2C" w:rsidRDefault="00D45B1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070390A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C49210E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C85E98F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85DD3C4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291BE40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C3C71FF" w14:textId="77777777" w:rsidR="00033FE5" w:rsidRPr="00E54B2C" w:rsidRDefault="00D040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EC98C67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27AEE85E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2.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7C153942" w14:textId="530E99D9" w:rsidR="00712E4E" w:rsidRPr="00E54B2C" w:rsidRDefault="00712E4E" w:rsidP="003A1584">
            <w:pPr>
              <w:jc w:val="center"/>
            </w:pPr>
            <w:r w:rsidRPr="00E54B2C">
              <w:rPr>
                <w:spacing w:val="-4"/>
                <w:sz w:val="22"/>
                <w:szCs w:val="22"/>
              </w:rPr>
              <w:t>Подпрограмма 2 «Создание</w:t>
            </w:r>
            <w:r w:rsidRPr="00E54B2C">
              <w:rPr>
                <w:sz w:val="22"/>
                <w:szCs w:val="22"/>
              </w:rPr>
              <w:t xml:space="preserve"> условий для обеспечения </w:t>
            </w:r>
            <w:r w:rsidRPr="00E54B2C">
              <w:rPr>
                <w:sz w:val="22"/>
                <w:szCs w:val="22"/>
              </w:rPr>
              <w:lastRenderedPageBreak/>
              <w:t>качественными жилищно-коммунальными услугами населения»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55429462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64353BB" w14:textId="2BC2655A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505 095,1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FF02EDD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60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465,7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42869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45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650,5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F31179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45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053,4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9627DB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167,2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27E373D" w14:textId="77777777" w:rsidR="00712E4E" w:rsidRPr="00E54B2C" w:rsidRDefault="001A24CD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82 044,3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F1A03DE" w14:textId="2CA4D5F7" w:rsidR="00712E4E" w:rsidRPr="00E54B2C" w:rsidRDefault="00624A8C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101</w:t>
            </w:r>
            <w:r w:rsidR="00ED362E" w:rsidRPr="00E54B2C">
              <w:rPr>
                <w:b/>
                <w:bCs/>
                <w:sz w:val="16"/>
                <w:szCs w:val="16"/>
              </w:rPr>
              <w:t> 568,5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41313EB" w14:textId="5BCDD958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44 723,5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AF00806" w14:textId="2F161D1D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44 422,0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570860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8D1943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B2F5F6F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36D2FA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0DED442D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51C45DA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8B08E8A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85935DF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174A1D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272DD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BA84A2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23154B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98AEFA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219B6E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F8AD42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BFA796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310EB3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B1B91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B9CD45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A8B16D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4F9603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2176CA5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25D212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9CEA95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843615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BF96426" w14:textId="0D068F66" w:rsidR="00712E4E" w:rsidRPr="00E54B2C" w:rsidRDefault="00624A8C" w:rsidP="00B67779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469 908,1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983EC3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55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947,8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50A78E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39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926,6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DCC740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37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892,9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78D23E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75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879,4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CA69D66" w14:textId="77777777" w:rsidR="00712E4E" w:rsidRPr="00E54B2C" w:rsidRDefault="000D3D31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76 521,3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EF1150A" w14:textId="1A342E48" w:rsidR="00712E4E" w:rsidRPr="00E54B2C" w:rsidRDefault="00624A8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99 516,1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1C1094E" w14:textId="77777777" w:rsidR="00712E4E" w:rsidRPr="00E54B2C" w:rsidRDefault="00DD6331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42 112,0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58EEC06" w14:textId="77777777" w:rsidR="00712E4E" w:rsidRPr="00E54B2C" w:rsidRDefault="00DD6331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42 112,0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701713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D61B0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7AE0D8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B4A728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A75EE83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7AFCF1C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EA91E7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9039FE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B19B8A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</w:t>
            </w:r>
            <w:r w:rsidR="00D779B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015,3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4CED6A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939,5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E0DD70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121,3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3FE116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954,5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4EDDC8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4311D0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B33590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BEC3A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099176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C239C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D2AD79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F9E92A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16CEAB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52C1551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094BE49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F8E50B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1BC96F0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AF75013" w14:textId="341BA34D" w:rsidR="00712E4E" w:rsidRPr="00E54B2C" w:rsidRDefault="00D34D59" w:rsidP="00B67779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26 171,1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CC7CF6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578,4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86C8ED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602,6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7B0A1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206,0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E336B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287,8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5B2EB2D" w14:textId="77777777" w:rsidR="00712E4E" w:rsidRPr="00E54B2C" w:rsidRDefault="008806F8" w:rsidP="000D3D31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5 523,0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BF4F217" w14:textId="79DFE9C6" w:rsidR="00712E4E" w:rsidRPr="00E54B2C" w:rsidRDefault="00D45B1D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</w:t>
            </w:r>
            <w:r w:rsidR="00ED362E" w:rsidRPr="00E54B2C">
              <w:rPr>
                <w:sz w:val="16"/>
                <w:szCs w:val="16"/>
              </w:rPr>
              <w:t> 052,4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EF846E8" w14:textId="68C63DA6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2 611,5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5C4F0FF" w14:textId="737E6EA0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2 310,0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F5E41C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E0D37C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C2246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A03219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D3EEA30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073A8325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2.1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6AC5D730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2.1. «Ремонт водопроводной сети»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42DD47D8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E1A099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36099A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412,5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7EF348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254,7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EBE37B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318,8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26C552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523,9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10C763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315,1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61EFD4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DE79815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8C2512B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1B0BC1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42B525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D025A4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E4E26A5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72D3B0B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0E75BDB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1AB216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D2E6BA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8E5A935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D993C8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AB404E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72DB1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F01EDB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809E18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E1E7DC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2CBB41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BC9127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BD7962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8A87ED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316866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22FBD4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C7DBAD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EDBC442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5FC201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4683A4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D904513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2B6EC3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E905BE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323BFE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D8515B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59E2A4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FC8ACC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0981C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67B60A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63696A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73EEEF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462798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0DE382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81CAB1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C5899F6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004CEF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3850CB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2465FE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0D96E4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06808A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220183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44D50B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51DE85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768073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CE96AC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1B204B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56B07B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612E1C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D6C45E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DC30B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EA8C9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42A3BF6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E176A0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34B6B8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F6903EB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AC81B1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36099A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412,5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9C467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254,7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ED39A6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318,8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6D7612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523,9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FB7A33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315,1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2FD1A5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2E97A7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20CEE4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51E87C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F4B3FD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4DD32F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4F9CE8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E7406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322E96E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034B0F95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2.2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71A177FB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2.2. «Разработка схемы газоснабжения, внесение изменений в расчетную схему газоснабжения»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5A84C282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226DC6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243,7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7E239D5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243,7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CD14EC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4C7530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DC8F24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102A91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E1DAC6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36BA51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3AA1E2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052B49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FE73EE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564FE4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E7BEC3F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24D852A2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2D61F1C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1866BAA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CDD2DF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C38B14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5F596C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9A654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CF203E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B8BB43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98C93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0FF4A2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CCBB5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E0EE1B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BF6388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FE316A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5E860A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ECFCC2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415C2AD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9E6CF7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6B2E8E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89E5889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DB75F7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ED5BD4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8CA57D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5984B7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E93D9D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918DD2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9E8148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7685B3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97FC3C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586030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12E1E3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14B2B6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BCD0A6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ECAA65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1DA40D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CF6315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BD01AD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9A29F7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ECB9D1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4579D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04BD9B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8ED25C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CCE9E9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DA66D7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4C1E5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D8436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436D73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6EB78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27ABBA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97F2C1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5CDE0D3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F5C8F2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CEDB24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5DDFE9A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07D307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243,7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DB9FD6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243,7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33A67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2A17DA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85F506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B9D6C1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148B0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C9F92A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0C9B1A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4B09C8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671802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B4DDF8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58476C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7282772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0636D666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2.3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00CBAF12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2.3. «Работы по составлению тех.</w:t>
            </w:r>
            <w:r w:rsidR="008806F8" w:rsidRPr="00E54B2C">
              <w:t xml:space="preserve"> </w:t>
            </w:r>
            <w:r w:rsidRPr="00E54B2C">
              <w:t xml:space="preserve">задания, сметы и получения заключения по оценке </w:t>
            </w:r>
            <w:r w:rsidRPr="00E54B2C">
              <w:lastRenderedPageBreak/>
              <w:t>достоверности сметной стоимости проектных работ по объекту «Капитальный ремонт сетей канализации по ул. Совхозная в г. Белая Калитва РО»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2107F8DE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9E3206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179,0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95E3CBD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F4CD47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99,0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17F766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1ED33F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3EF649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1F206C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CFB2D6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B08AC5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6C88F1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72697D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E9BB9D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73569C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0EA5C1E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A7E420A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8B85CC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3CB8A98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290B65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4AF3E1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1EE75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414976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501AE7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C903B0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435E6F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2EA86F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A49A26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5E7307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13C0FA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831C7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8D06B0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CB72F71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080CB222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A1A757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418B85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36482E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1FD97B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8B297E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67B6BB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7E1092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F29E32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4FD41C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2D0BED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D351DC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9C3806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21E2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B0CAE4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0872C3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57F367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0AA3BB2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64F640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EBCC4AB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AD1BE7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B83EBA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EF4A0D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9CB27E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1C6B3E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EF1008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EAE4A2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F5FB7D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61BE4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71CF42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D070A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37DF49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21CCA0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7BDC10F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2C59A82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695E00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EC034E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EBB2D6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179,0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DC9C94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13C2C4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99,0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C7B2DB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C96308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8D0A3D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729CE5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9DE91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A73C7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6C32C9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892E29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60BA2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756CB3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BB31F06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75A4475E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2.4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3A52E912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2.4. «Разработка проектно-сметной документации»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19C41E33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3C74905" w14:textId="77777777" w:rsidR="00712E4E" w:rsidRPr="00E54B2C" w:rsidRDefault="001022B0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1 180,0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F490B0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038C69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D27476D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470,0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6EBFFC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470,0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6BF8353" w14:textId="77777777" w:rsidR="00712E4E" w:rsidRPr="00E54B2C" w:rsidRDefault="00BC5AA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C1DFCCB" w14:textId="77777777" w:rsidR="00712E4E" w:rsidRPr="00E54B2C" w:rsidRDefault="001022B0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577B21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BF8EF7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8081F9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AAFEE5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A586D2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D6160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C50182A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1B9F51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5FC008C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FADAD22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4D7EC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AAB4E4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8E78FC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6839AC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1D5F48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8129AE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CCDBB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BA1FBE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04A80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53BF9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8EB630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942BB7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01DA50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302163A" w14:textId="77777777" w:rsidTr="00670C83">
        <w:trPr>
          <w:trHeight w:val="70"/>
        </w:trPr>
        <w:tc>
          <w:tcPr>
            <w:tcW w:w="192" w:type="pct"/>
            <w:vMerge/>
            <w:shd w:val="clear" w:color="auto" w:fill="auto"/>
            <w:vAlign w:val="center"/>
          </w:tcPr>
          <w:p w14:paraId="07BBE65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E7F69D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090C7B0F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ED99E07" w14:textId="77777777" w:rsidR="00712E4E" w:rsidRPr="00E54B2C" w:rsidRDefault="00F946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D90597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5C626A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DC542A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39C1D0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711525A" w14:textId="77777777" w:rsidR="00712E4E" w:rsidRPr="00E54B2C" w:rsidRDefault="00BC5AA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E91403B" w14:textId="77777777" w:rsidR="00712E4E" w:rsidRPr="00E54B2C" w:rsidRDefault="00F946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559E2B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45C353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0716C0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A4ADAA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4B23D4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4E5127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52AC26C" w14:textId="77777777" w:rsidTr="00670C83">
        <w:trPr>
          <w:trHeight w:val="366"/>
        </w:trPr>
        <w:tc>
          <w:tcPr>
            <w:tcW w:w="192" w:type="pct"/>
            <w:vMerge/>
            <w:shd w:val="clear" w:color="auto" w:fill="auto"/>
            <w:vAlign w:val="center"/>
          </w:tcPr>
          <w:p w14:paraId="621B955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73D4ED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606BAAA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B33F1D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240,0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2D07B2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240,0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312332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C4250A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71C87C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C90F1B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F9519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60B82B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2A3B8D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DF7203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9ADCF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C1B5EB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10DB02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AD5B32F" w14:textId="77777777" w:rsidTr="00670C83">
        <w:trPr>
          <w:trHeight w:val="414"/>
        </w:trPr>
        <w:tc>
          <w:tcPr>
            <w:tcW w:w="192" w:type="pct"/>
            <w:vMerge/>
            <w:shd w:val="clear" w:color="auto" w:fill="auto"/>
            <w:vAlign w:val="center"/>
          </w:tcPr>
          <w:p w14:paraId="14717A4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06DF0B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4B81895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593FB3F" w14:textId="77777777" w:rsidR="00712E4E" w:rsidRPr="00E54B2C" w:rsidRDefault="001022B0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940,0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91A88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9E48D6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011DCE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470,0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85513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470,0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2CFEC44" w14:textId="77777777" w:rsidR="00712E4E" w:rsidRPr="00E54B2C" w:rsidRDefault="00BC5AA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DA7D621" w14:textId="77777777" w:rsidR="00712E4E" w:rsidRPr="00E54B2C" w:rsidRDefault="001022B0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ACE794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E0F184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422DE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8C12FC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6539E1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0E5CC2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CD47BF5" w14:textId="77777777" w:rsidTr="00670C83">
        <w:trPr>
          <w:trHeight w:val="414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0347E2B3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  <w:r w:rsidRPr="00E54B2C">
              <w:rPr>
                <w:i/>
              </w:rPr>
              <w:t>2.4.1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77D0B195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  <w:r w:rsidRPr="00E54B2C">
              <w:rPr>
                <w:i/>
              </w:rPr>
              <w:t>Разработка проектно-сметной документации на строительство, реконструкцию и капитальный ремонт объектов водопроводно-канализационного хозяйства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1C39A90E" w14:textId="77777777" w:rsidR="00DA475A" w:rsidRPr="00E54B2C" w:rsidRDefault="00DA475A" w:rsidP="003A1584">
            <w:pPr>
              <w:jc w:val="center"/>
              <w:rPr>
                <w:i/>
                <w:sz w:val="22"/>
                <w:szCs w:val="22"/>
              </w:rPr>
            </w:pPr>
            <w:r w:rsidRPr="00E54B2C">
              <w:rPr>
                <w:i/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B17354E" w14:textId="77777777" w:rsidR="00DA475A" w:rsidRPr="00E54B2C" w:rsidRDefault="00F9464E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464EC84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ED27578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F15DA0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8A1A595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C5A1287" w14:textId="77777777" w:rsidR="00DA475A" w:rsidRPr="00E54B2C" w:rsidRDefault="00C020B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685B73D" w14:textId="77777777" w:rsidR="00DA475A" w:rsidRPr="00E54B2C" w:rsidRDefault="00F9464E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2D34BBE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F0D94CA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711B7EB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DC95E22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12CF4D3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4B91E84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</w:tr>
      <w:tr w:rsidR="00773539" w:rsidRPr="00E54B2C" w14:paraId="3BAC2B45" w14:textId="77777777" w:rsidTr="00670C83">
        <w:trPr>
          <w:trHeight w:val="414"/>
        </w:trPr>
        <w:tc>
          <w:tcPr>
            <w:tcW w:w="192" w:type="pct"/>
            <w:vMerge/>
            <w:shd w:val="clear" w:color="auto" w:fill="auto"/>
            <w:vAlign w:val="center"/>
          </w:tcPr>
          <w:p w14:paraId="4EA41CDA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8F3AF8A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07A1FA88" w14:textId="77777777" w:rsidR="00DA475A" w:rsidRPr="00E54B2C" w:rsidRDefault="00DA475A" w:rsidP="003A1584">
            <w:pPr>
              <w:jc w:val="center"/>
              <w:rPr>
                <w:i/>
                <w:sz w:val="22"/>
                <w:szCs w:val="22"/>
              </w:rPr>
            </w:pPr>
            <w:r w:rsidRPr="00E54B2C">
              <w:rPr>
                <w:i/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C14EC20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9B374B8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491A2AA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21A3C49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3877EFC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01F4171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A1E7938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E1D4C22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4FE98AF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6342D5E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ABD470A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A5B26F2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5F1E35C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</w:tr>
      <w:tr w:rsidR="00773539" w:rsidRPr="00E54B2C" w14:paraId="04012B7C" w14:textId="77777777" w:rsidTr="00670C83">
        <w:trPr>
          <w:trHeight w:val="414"/>
        </w:trPr>
        <w:tc>
          <w:tcPr>
            <w:tcW w:w="192" w:type="pct"/>
            <w:vMerge/>
            <w:shd w:val="clear" w:color="auto" w:fill="auto"/>
            <w:vAlign w:val="center"/>
          </w:tcPr>
          <w:p w14:paraId="5704D0A7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EC587A8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AF234F0" w14:textId="77777777" w:rsidR="00DA475A" w:rsidRPr="00E54B2C" w:rsidRDefault="00DA475A" w:rsidP="003A1584">
            <w:pPr>
              <w:jc w:val="center"/>
              <w:rPr>
                <w:i/>
                <w:sz w:val="22"/>
                <w:szCs w:val="22"/>
              </w:rPr>
            </w:pPr>
            <w:r w:rsidRPr="00E54B2C">
              <w:rPr>
                <w:i/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8E5AD3C" w14:textId="77777777" w:rsidR="00DA475A" w:rsidRPr="00E54B2C" w:rsidRDefault="00F9464E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E33ACAB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F73D5BD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9DBA7A6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ABB6C0A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32C8237" w14:textId="77777777" w:rsidR="00DA475A" w:rsidRPr="00E54B2C" w:rsidRDefault="00C020B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D8C55DD" w14:textId="77777777" w:rsidR="00DA475A" w:rsidRPr="00E54B2C" w:rsidRDefault="00F9464E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BC6EFFA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9F12ADA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405CFA7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DFC0712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8A8095F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17C2E18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</w:tr>
      <w:tr w:rsidR="00773539" w:rsidRPr="00E54B2C" w14:paraId="3BB83A43" w14:textId="77777777" w:rsidTr="00670C83">
        <w:trPr>
          <w:trHeight w:val="414"/>
        </w:trPr>
        <w:tc>
          <w:tcPr>
            <w:tcW w:w="192" w:type="pct"/>
            <w:vMerge/>
            <w:shd w:val="clear" w:color="auto" w:fill="auto"/>
            <w:vAlign w:val="center"/>
          </w:tcPr>
          <w:p w14:paraId="3BEDE294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01A19E3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45FF64C" w14:textId="77777777" w:rsidR="00DA475A" w:rsidRPr="00E54B2C" w:rsidRDefault="00DA475A" w:rsidP="003A1584">
            <w:pPr>
              <w:jc w:val="center"/>
              <w:rPr>
                <w:i/>
                <w:sz w:val="22"/>
                <w:szCs w:val="22"/>
              </w:rPr>
            </w:pPr>
            <w:r w:rsidRPr="00E54B2C">
              <w:rPr>
                <w:i/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078C3D6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3FDB6E4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75E33FA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3FCCDEC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47490E2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6E6DFC7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223BF8A" w14:textId="77777777" w:rsidR="00DA475A" w:rsidRPr="00E54B2C" w:rsidRDefault="00A50530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07800B3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6BFBEB2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503B38B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A0B9F27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AE59C31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5A5FBC3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</w:tr>
      <w:tr w:rsidR="00773539" w:rsidRPr="00E54B2C" w14:paraId="5415DA28" w14:textId="77777777" w:rsidTr="00670C83">
        <w:trPr>
          <w:trHeight w:val="414"/>
        </w:trPr>
        <w:tc>
          <w:tcPr>
            <w:tcW w:w="192" w:type="pct"/>
            <w:vMerge/>
            <w:shd w:val="clear" w:color="auto" w:fill="auto"/>
            <w:vAlign w:val="center"/>
          </w:tcPr>
          <w:p w14:paraId="259FEEB0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394A152" w14:textId="77777777" w:rsidR="00DA475A" w:rsidRPr="00E54B2C" w:rsidRDefault="00DA475A" w:rsidP="003A1584">
            <w:pPr>
              <w:snapToGrid w:val="0"/>
              <w:jc w:val="center"/>
              <w:rPr>
                <w:i/>
              </w:rPr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7FD6FEC" w14:textId="77777777" w:rsidR="00DA475A" w:rsidRPr="00E54B2C" w:rsidRDefault="00DA475A" w:rsidP="003A1584">
            <w:pPr>
              <w:jc w:val="center"/>
              <w:rPr>
                <w:i/>
                <w:sz w:val="22"/>
                <w:szCs w:val="22"/>
              </w:rPr>
            </w:pPr>
            <w:r w:rsidRPr="00E54B2C">
              <w:rPr>
                <w:i/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0BBA639" w14:textId="77777777" w:rsidR="00DA475A" w:rsidRPr="00E54B2C" w:rsidRDefault="00F9464E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9E4AB5A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48E82F2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42634B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FE804DE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30FA392" w14:textId="77777777" w:rsidR="00DA475A" w:rsidRPr="00E54B2C" w:rsidRDefault="00C020B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A02F9AB" w14:textId="77777777" w:rsidR="00DA475A" w:rsidRPr="00E54B2C" w:rsidRDefault="00F9464E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F3108F5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731984F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4AD11D3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E91A0B2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3CEACB8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AC509CD" w14:textId="77777777" w:rsidR="00DA475A" w:rsidRPr="00E54B2C" w:rsidRDefault="000B504D" w:rsidP="003A1584">
            <w:pPr>
              <w:jc w:val="center"/>
              <w:rPr>
                <w:i/>
                <w:sz w:val="16"/>
                <w:szCs w:val="16"/>
              </w:rPr>
            </w:pPr>
            <w:r w:rsidRPr="00E54B2C">
              <w:rPr>
                <w:i/>
                <w:sz w:val="16"/>
                <w:szCs w:val="16"/>
              </w:rPr>
              <w:t>0,0</w:t>
            </w:r>
          </w:p>
        </w:tc>
      </w:tr>
      <w:tr w:rsidR="00773539" w:rsidRPr="00E54B2C" w14:paraId="031C0754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655F24D1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2.5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0E146289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2.5. «Приобретение специализированной коммунальной техники»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3F14D7DE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DAA3F09" w14:textId="77777777" w:rsidR="00712E4E" w:rsidRPr="00E54B2C" w:rsidRDefault="001022B0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24 381,7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740F88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9</w:t>
            </w:r>
            <w:r w:rsidR="00E214E3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676,3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28A94E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</w:t>
            </w:r>
            <w:r w:rsidR="00E214E3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861,3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980320D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670,0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60CCA0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9</w:t>
            </w:r>
            <w:r w:rsidR="00E214E3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174,1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3B067CF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18B392D" w14:textId="77777777" w:rsidR="00712E4E" w:rsidRPr="00E54B2C" w:rsidRDefault="001022B0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51D706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56DFF6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7EBE00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EFEE6BB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3E65A9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72E37B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3A440114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551DC8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08738E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E9E2C4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514F15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F7B58C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A093FF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FE74AE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7327DC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70F212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A7830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FDA72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A6A210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483040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13D861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04EC1A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86809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4C63AB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DEA2A5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B672FC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0A1063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C79324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20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009,8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08B42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095,7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98ED7D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740,0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7FB286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948B97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174,1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600458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3790F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6660CC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40457C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5A7427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AD56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0ED76F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0F93DD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5A51514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3C787F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8B8413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FAA81B8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B3F463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701,9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576563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580,6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7D5934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121,3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780FAB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A1E2C9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2A1AA5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F0FE33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F8D274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52978C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30B794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A37A25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35B6A0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500400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AC96482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29264D2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D6A7D1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94D2CA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0B7BC77" w14:textId="77777777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670,0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3C6165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154042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F2F883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670,0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D893CC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4ECC0B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9A9BE9C" w14:textId="77777777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002653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6F233E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4BD992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8A9598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3DBE99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69DB22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751B657" w14:textId="77777777" w:rsidTr="00670C83">
        <w:trPr>
          <w:trHeight w:val="281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6B2181E0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2.6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7F80667B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2.6. «Возмещение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7BE8837A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208D6D5" w14:textId="0D34DF4D" w:rsidR="00712E4E" w:rsidRPr="00E54B2C" w:rsidRDefault="009E26BC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469 773,3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826786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49</w:t>
            </w:r>
            <w:r w:rsidR="00E214E3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071,9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6E6DFA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40</w:t>
            </w:r>
            <w:r w:rsidR="00E214E3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281,3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21E5B9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39</w:t>
            </w:r>
            <w:r w:rsidR="00E214E3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971,5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1AC6E7F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70</w:t>
            </w:r>
            <w:r w:rsidR="00E214E3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364,3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F17D249" w14:textId="77777777" w:rsidR="00712E4E" w:rsidRPr="00E54B2C" w:rsidRDefault="000D3D31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80 718,8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FEAED53" w14:textId="0CFFA88E" w:rsidR="00712E4E" w:rsidRPr="00E54B2C" w:rsidRDefault="009E26BC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100 521,5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29F427A" w14:textId="77777777" w:rsidR="00712E4E" w:rsidRPr="00E54B2C" w:rsidRDefault="00CA0BFC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44 422,0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2C5F414" w14:textId="77777777" w:rsidR="00712E4E" w:rsidRPr="00E54B2C" w:rsidRDefault="00CA0BFC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44 422,0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F3147C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09AA29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75B4AFF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4590CED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7F13CA3B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4CD041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821DF8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68A53A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3B729D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4CE167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13FE35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B02395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F5F385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3014B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3AB1B0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639D68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3E7EF3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3D088F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22334D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BAFC08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07AB8E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01CD530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35423D9C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9425892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14CBD25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80101B1" w14:textId="1132D08C" w:rsidR="00712E4E" w:rsidRPr="00E54B2C" w:rsidRDefault="009E26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449 053,2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9AAC78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46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007,0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7B66DC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38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186,6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9E20F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37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892,9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962997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66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705,3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6A72561" w14:textId="77777777" w:rsidR="00712E4E" w:rsidRPr="00E54B2C" w:rsidRDefault="000D3D31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76 521,3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551D355" w14:textId="5C6CC3A9" w:rsidR="00712E4E" w:rsidRPr="00E54B2C" w:rsidRDefault="009E26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99 516,1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F25163A" w14:textId="77777777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42 112,0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CD2B1AB" w14:textId="77777777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42 112,0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9F6DE0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EB0F53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5BBC85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001CCD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0467303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D2B4DE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15985D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27075E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F67EED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064,9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1438D3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064,9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78D7DC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A1F0C5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42A45A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4BF158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1A90BC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D34E67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1797C8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CAA399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96FBF0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EFF53E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4432DF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E695FEA" w14:textId="77777777" w:rsidTr="00670C83">
        <w:trPr>
          <w:trHeight w:val="1346"/>
        </w:trPr>
        <w:tc>
          <w:tcPr>
            <w:tcW w:w="192" w:type="pct"/>
            <w:vMerge/>
            <w:shd w:val="clear" w:color="auto" w:fill="auto"/>
            <w:vAlign w:val="center"/>
          </w:tcPr>
          <w:p w14:paraId="29B6E24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81298E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C7FB99E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B00BFFC" w14:textId="7A08257A" w:rsidR="00712E4E" w:rsidRPr="00E54B2C" w:rsidRDefault="009E26B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17 655,2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6D1FB5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0A5104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094,7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76F3AE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078,6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13497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E214E3" w:rsidRPr="00E54B2C">
              <w:rPr>
                <w:sz w:val="16"/>
                <w:szCs w:val="16"/>
              </w:rPr>
              <w:t xml:space="preserve"> </w:t>
            </w:r>
            <w:r w:rsidRPr="00E54B2C">
              <w:rPr>
                <w:sz w:val="16"/>
                <w:szCs w:val="16"/>
              </w:rPr>
              <w:t>659,0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9B616CD" w14:textId="77777777" w:rsidR="00712E4E" w:rsidRPr="00E54B2C" w:rsidRDefault="00184B1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</w:t>
            </w:r>
            <w:r w:rsidR="00E12F26" w:rsidRPr="00E54B2C">
              <w:rPr>
                <w:sz w:val="16"/>
                <w:szCs w:val="16"/>
              </w:rPr>
              <w:t> 197,5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99581EC" w14:textId="27DD3809" w:rsidR="00712E4E" w:rsidRPr="00E54B2C" w:rsidRDefault="00FE6607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</w:t>
            </w:r>
            <w:r w:rsidR="009E26BC" w:rsidRPr="00E54B2C">
              <w:rPr>
                <w:sz w:val="16"/>
                <w:szCs w:val="16"/>
              </w:rPr>
              <w:t> 005,4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7A63790" w14:textId="77777777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2 310,0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EAE80D4" w14:textId="77777777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2 310,0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791260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66D7CD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15A2B5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B3D015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1C7A398" w14:textId="77777777" w:rsidTr="00670C83">
        <w:trPr>
          <w:trHeight w:val="367"/>
        </w:trPr>
        <w:tc>
          <w:tcPr>
            <w:tcW w:w="192" w:type="pct"/>
            <w:vMerge w:val="restart"/>
            <w:shd w:val="clear" w:color="auto" w:fill="auto"/>
            <w:vAlign w:val="center"/>
          </w:tcPr>
          <w:p w14:paraId="6B9170C4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2.7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45A00A76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2.7. «Технологическое присоединение»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27BE231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454009E" w14:textId="514E801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18,2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5A8852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D088475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18,2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ACE2FD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30DC21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1DCB4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AF8A32C" w14:textId="24BB3F3D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F98A8D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E91785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DC1E1B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1FC1F7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04FDBB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2ADD4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FBE83E6" w14:textId="77777777" w:rsidTr="00670C83">
        <w:trPr>
          <w:trHeight w:val="132"/>
        </w:trPr>
        <w:tc>
          <w:tcPr>
            <w:tcW w:w="192" w:type="pct"/>
            <w:vMerge/>
            <w:shd w:val="clear" w:color="auto" w:fill="auto"/>
            <w:vAlign w:val="center"/>
          </w:tcPr>
          <w:p w14:paraId="62DBA98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003797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0567C8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0F5164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564483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333E0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82E781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9C14AA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75A4CD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E4218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8A8B0F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A9A585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E3BBC3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4AFCC0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73286F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870F04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ACB50E5" w14:textId="77777777" w:rsidTr="00670C83">
        <w:trPr>
          <w:trHeight w:val="319"/>
        </w:trPr>
        <w:tc>
          <w:tcPr>
            <w:tcW w:w="192" w:type="pct"/>
            <w:vMerge/>
            <w:shd w:val="clear" w:color="auto" w:fill="auto"/>
            <w:vAlign w:val="center"/>
          </w:tcPr>
          <w:p w14:paraId="6AD6D9B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F6AD5B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09582C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2C6059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1D09B9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EEAD4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1795A9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794899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86EB3E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9F792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9C221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791EFB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4A6167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2B8F57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CAD204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8BC4C6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4F945E8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4EB66B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5D0485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273B428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BD31CB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D02D0C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00F889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EF86BF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B52AB6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D86BC5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4F3AC9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3321BE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464C2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87E36C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D09068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E4B46F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8EE9C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69800DD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9FBD05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C7370A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3B52CC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883A907" w14:textId="55E1C4FA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18,2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DF8707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EFFA04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18,2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FB3D6B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14058E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C9EB75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FED156C" w14:textId="37626C4E" w:rsidR="00712E4E" w:rsidRPr="00E54B2C" w:rsidRDefault="00CA0BFC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55B9CC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69A338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4B7B13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615CA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CF3E92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4442DA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2AE5EEC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3065E3AC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2.8.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4FDBF89A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2.8. «Создание и обустройство контейнерных площадок»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44DD11D9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0028CDE" w14:textId="50D445BF" w:rsidR="00712E4E" w:rsidRPr="00E54B2C" w:rsidRDefault="00D34D59" w:rsidP="003D2E92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2 937,1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CE3151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EACD15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6E718F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</w:t>
            </w:r>
            <w:r w:rsidR="00E214E3" w:rsidRPr="00E54B2C">
              <w:rPr>
                <w:b/>
                <w:bCs/>
                <w:sz w:val="16"/>
                <w:szCs w:val="16"/>
              </w:rPr>
              <w:t xml:space="preserve"> </w:t>
            </w:r>
            <w:r w:rsidRPr="00E54B2C">
              <w:rPr>
                <w:b/>
                <w:bCs/>
                <w:sz w:val="16"/>
                <w:szCs w:val="16"/>
              </w:rPr>
              <w:t>577,3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B4D3C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62E6227" w14:textId="77777777" w:rsidR="00712E4E" w:rsidRPr="00E54B2C" w:rsidRDefault="003D2E9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947,3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C781D41" w14:textId="45704F54" w:rsidR="00712E4E" w:rsidRPr="00E54B2C" w:rsidRDefault="00ED362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412,5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7070B18" w14:textId="49EE4249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44198AB" w14:textId="2B3C1275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38AC93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E5513F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0EB1F2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716044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62B52C1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67C62B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CE4F92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73716BF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770859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2C2A4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040464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D5708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34BD21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EC7F3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7C62D8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8CE2C6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88B1FE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C538D4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C5FA4A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C3C559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1AB464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ABD03D6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B69AE6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054477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C4558FF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 xml:space="preserve">областной </w:t>
            </w:r>
            <w:r w:rsidRPr="00E54B2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B74092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D8FEF3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5D8E6D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D1CF2D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A9C098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F2746F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0D9EB9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32FB76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89ACE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5F371B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75E0F3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E7A58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68F83B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012198B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3048E1F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712780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A94A66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3C1687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960,0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DD127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BE7E86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ACC76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960,0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0D837D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1E227E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C211CE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D5FF09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49EF5A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142E5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E5C03B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B0670B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11E3CD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2B2B361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16ABDF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705953A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C3AA144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049ADAF" w14:textId="2E2A7137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1 977,1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598CF5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257225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3CDF08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617,3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E911AF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FC58C12" w14:textId="77777777" w:rsidR="00712E4E" w:rsidRPr="00E54B2C" w:rsidRDefault="003D2E9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947,3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89B4383" w14:textId="326AE623" w:rsidR="00712E4E" w:rsidRPr="00E54B2C" w:rsidRDefault="00ED362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412,5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779E289" w14:textId="75D18B8A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9F49BFB" w14:textId="5C191E69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810A98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245570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927472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2E0BCA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230F769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5C98601C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2.9.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5CAC0423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2.9. «Экспертиза техники»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4E27971E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FDD4305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16,5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66110F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4D416F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16,5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781CFA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A08364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816F7E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430C53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E0A8B3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58BE50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2DEC10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69FB77B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84EBB4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F73A29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286A071D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B90437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87A3C8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46FBA91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D550BC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2B135C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36993A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45123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7D4CF7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A28F9B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1003B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0FA06F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2E9EAA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2DCCA7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B50D68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741FC6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97E2BF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CDA3C2D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069FAF9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371FF55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014015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A8549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654BE2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C10B02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7434A1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B7D765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731033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E54AC7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16860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C5DA00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ED014E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FBE301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E47C43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23F2E2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41A5D45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B43520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0AFB66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FF58D0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A2FDF8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99FB27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E8E1FF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D6D7BC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C31955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53A4E7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8E0353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C667B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2AE654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771527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175F6C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589E03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56AFA8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0248F51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278F17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4D33992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6544E7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B52D61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16,5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3EC064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0BA78A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16,5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B2D5B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3BC9DE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6035C0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9EE99A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188F04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D76F3D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775585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BCB0E9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7FCBDC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60886B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8507DFB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759AEDCA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2.10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53A156A4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2.10. «Подключение к сетям водопровода»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6F85BFF2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921961B" w14:textId="1814F9F7" w:rsidR="00712E4E" w:rsidRPr="00E54B2C" w:rsidRDefault="00ED362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241,2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88878E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694045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55,4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776B10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68,5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F72415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50,0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D40B038" w14:textId="77777777" w:rsidR="00712E4E" w:rsidRPr="00E54B2C" w:rsidRDefault="0089149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12,9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5B52E7B" w14:textId="1B286F27" w:rsidR="00712E4E" w:rsidRPr="00E54B2C" w:rsidRDefault="00ED362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54,4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2C5123B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D592A7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0BFDB1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B441D5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F25E68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C0A75A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10644000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2FDD8C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F71446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759C030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92EE80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78902C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E3D68C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4E9B99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581B6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C3B05F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F60500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CEA4BE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36F657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39554A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2DCBE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978400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53C2BA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94C1C9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0F803A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5B1450E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CB32233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F33B89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E3D96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BC9733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54CF3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29DE4C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E5E1C1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B68F6A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4CC0D9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332ED7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3CBE4E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018B45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ECAC88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47B4D2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5E4181E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37F1F96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8FA3D8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3187FE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DF06CE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B8FCB6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67A888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5D39A4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1D342D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0B89E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5B6D6D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25D255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A6F353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759E7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F04036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8024A6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AEDF53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3E41BC2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A7DFD0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E60F658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8D7710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C17D21E" w14:textId="70F081FD" w:rsidR="00712E4E" w:rsidRPr="00E54B2C" w:rsidRDefault="00ED362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241,2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8E481B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150575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55,4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234727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68,5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118E7E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3843446" w14:textId="77777777" w:rsidR="00712E4E" w:rsidRPr="00E54B2C" w:rsidRDefault="0089149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12,9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1D6283C" w14:textId="53AA64A5" w:rsidR="00712E4E" w:rsidRPr="00E54B2C" w:rsidRDefault="00ED362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54,4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FD2841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A22330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D0BA69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303116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7BE68E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ECAC49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06294DC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1109D219" w14:textId="77777777" w:rsidR="00F31DB9" w:rsidRPr="00E54B2C" w:rsidRDefault="00F31DB9" w:rsidP="003A1584">
            <w:pPr>
              <w:snapToGrid w:val="0"/>
              <w:jc w:val="center"/>
            </w:pPr>
            <w:r w:rsidRPr="00E54B2C">
              <w:t>2.11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40CDBCDC" w14:textId="77777777" w:rsidR="00F31DB9" w:rsidRPr="00E54B2C" w:rsidRDefault="00F31DB9" w:rsidP="003A1584">
            <w:pPr>
              <w:snapToGrid w:val="0"/>
              <w:jc w:val="center"/>
            </w:pPr>
            <w:r w:rsidRPr="00E54B2C">
              <w:t>ОМ 2.11. «Содержание и обслуживание газораспределительных пунктов»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2FD30B1B" w14:textId="77777777" w:rsidR="00F31DB9" w:rsidRPr="00E54B2C" w:rsidRDefault="00F31DB9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E5DD3B7" w14:textId="7120E93E" w:rsidR="00F31DB9" w:rsidRPr="00E54B2C" w:rsidRDefault="00D34D59" w:rsidP="003D2E92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258,7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08FE335" w14:textId="77777777" w:rsidR="00F31DB9" w:rsidRPr="00E54B2C" w:rsidRDefault="00F31DB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B0C25EC" w14:textId="77777777" w:rsidR="00F31DB9" w:rsidRPr="00E54B2C" w:rsidRDefault="00F31DB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179506" w14:textId="77777777" w:rsidR="00F31DB9" w:rsidRPr="00E54B2C" w:rsidRDefault="00F31DB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FBCAE53" w14:textId="77777777" w:rsidR="00F31DB9" w:rsidRPr="00E54B2C" w:rsidRDefault="00F31DB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478B5FB" w14:textId="77777777" w:rsidR="00F31DB9" w:rsidRPr="00E54B2C" w:rsidRDefault="00DA3F54" w:rsidP="003D2E92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7</w:t>
            </w:r>
            <w:r w:rsidR="003D2E92" w:rsidRPr="00E54B2C">
              <w:rPr>
                <w:b/>
                <w:bCs/>
                <w:sz w:val="16"/>
                <w:szCs w:val="16"/>
              </w:rPr>
              <w:t>3</w:t>
            </w:r>
            <w:r w:rsidRPr="00E54B2C">
              <w:rPr>
                <w:b/>
                <w:bCs/>
                <w:sz w:val="16"/>
                <w:szCs w:val="16"/>
              </w:rPr>
              <w:t>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5EA17CE" w14:textId="5B110728" w:rsidR="00F31DB9" w:rsidRPr="00E54B2C" w:rsidRDefault="00ED362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185,0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0A00777" w14:textId="36111037" w:rsidR="00F31DB9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64B1A9A" w14:textId="0FC2D179" w:rsidR="00F31DB9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A484C86" w14:textId="77777777" w:rsidR="00F31DB9" w:rsidRPr="00E54B2C" w:rsidRDefault="00F31DB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2ACB4EE" w14:textId="77777777" w:rsidR="00F31DB9" w:rsidRPr="00E54B2C" w:rsidRDefault="00F31DB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6A5D8DD" w14:textId="77777777" w:rsidR="00F31DB9" w:rsidRPr="00E54B2C" w:rsidRDefault="00F31DB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37D7E49" w14:textId="77777777" w:rsidR="00F31DB9" w:rsidRPr="00E54B2C" w:rsidRDefault="00F31DB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4B921B82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30F56356" w14:textId="77777777" w:rsidR="00F31DB9" w:rsidRPr="00E54B2C" w:rsidRDefault="00F31DB9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0F0A28C" w14:textId="77777777" w:rsidR="00F31DB9" w:rsidRPr="00E54B2C" w:rsidRDefault="00F31DB9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A98B990" w14:textId="77777777" w:rsidR="00F31DB9" w:rsidRPr="00E54B2C" w:rsidRDefault="00F31DB9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013A7F3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D1ED890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366EA80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E3EF057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F970A27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06D5E20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EC0B117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156936D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1628ECC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D0CE58D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2CF29F7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089C292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FFA2CB6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B90092A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3F361874" w14:textId="77777777" w:rsidR="00F31DB9" w:rsidRPr="00E54B2C" w:rsidRDefault="00F31DB9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954E5E5" w14:textId="77777777" w:rsidR="00F31DB9" w:rsidRPr="00E54B2C" w:rsidRDefault="00F31DB9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69044E2B" w14:textId="77777777" w:rsidR="00F31DB9" w:rsidRPr="00E54B2C" w:rsidRDefault="00F31DB9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537A880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3483162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39B523F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8AF05F8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D84AEB9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62FA874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D5E3B49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31554DC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46540A1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B6D4FFD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BA24BD1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C435F87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FB48646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B106E94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FBC7304" w14:textId="77777777" w:rsidR="00F31DB9" w:rsidRPr="00E54B2C" w:rsidRDefault="00F31DB9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B95235E" w14:textId="77777777" w:rsidR="00F31DB9" w:rsidRPr="00E54B2C" w:rsidRDefault="00F31DB9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37A887E" w14:textId="77777777" w:rsidR="00F31DB9" w:rsidRPr="00E54B2C" w:rsidRDefault="00F31DB9" w:rsidP="003A1584">
            <w:pPr>
              <w:jc w:val="center"/>
            </w:pPr>
            <w:r w:rsidRPr="00E54B2C">
              <w:rPr>
                <w:sz w:val="22"/>
                <w:szCs w:val="22"/>
              </w:rPr>
              <w:t xml:space="preserve">районный </w:t>
            </w:r>
            <w:r w:rsidRPr="00E54B2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ED31E38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43B1905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A3BA404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D100712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AEBFA4F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9EE6817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A1C0774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056E9D2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15500B8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5096E1C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5D1E4C9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042F134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32C06DE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A0DD116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06F0E64" w14:textId="77777777" w:rsidR="00F31DB9" w:rsidRPr="00E54B2C" w:rsidRDefault="00F31DB9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F87D815" w14:textId="77777777" w:rsidR="00F31DB9" w:rsidRPr="00E54B2C" w:rsidRDefault="00F31DB9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979A1F4" w14:textId="77777777" w:rsidR="00F31DB9" w:rsidRPr="00E54B2C" w:rsidRDefault="00F31DB9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A46DF16" w14:textId="2CB3482E" w:rsidR="00F31DB9" w:rsidRPr="00E54B2C" w:rsidRDefault="00D34D59" w:rsidP="003D2E92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258,7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BE939D7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D5CC7B1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B65C24A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9DB8DCA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6DB506E" w14:textId="77777777" w:rsidR="00F31DB9" w:rsidRPr="00E54B2C" w:rsidRDefault="00DA3F54" w:rsidP="003D2E92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7</w:t>
            </w:r>
            <w:r w:rsidR="003D2E92" w:rsidRPr="00E54B2C">
              <w:rPr>
                <w:sz w:val="16"/>
                <w:szCs w:val="16"/>
              </w:rPr>
              <w:t>3</w:t>
            </w:r>
            <w:r w:rsidRPr="00E54B2C">
              <w:rPr>
                <w:sz w:val="16"/>
                <w:szCs w:val="16"/>
              </w:rPr>
              <w:t>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6A961D5" w14:textId="68FA532B" w:rsidR="00F31DB9" w:rsidRPr="00E54B2C" w:rsidRDefault="00ED362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185,0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B1AE1FF" w14:textId="0790D8E5" w:rsidR="00F31DB9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15CE7A0" w14:textId="00EA1C6E" w:rsidR="00F31DB9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42EC5DB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1694F81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01BE5E7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94F80D2" w14:textId="77777777" w:rsidR="00F31DB9" w:rsidRPr="00E54B2C" w:rsidRDefault="00F31DB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1EA8765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4F1ADDDB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2.12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54BE027C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2.12. «Содержание и обслуживание мусорных контейнеров»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1872266A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E388267" w14:textId="33B9BAF3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1 552,2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8EF97B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A9C095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F1F41D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248,9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D2DE33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315,1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473B165" w14:textId="77777777" w:rsidR="00712E4E" w:rsidRPr="00E54B2C" w:rsidRDefault="006F6FA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291,6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5692A83" w14:textId="7BF82B62" w:rsidR="00712E4E" w:rsidRPr="00E54B2C" w:rsidRDefault="005A4FDA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</w:t>
            </w:r>
            <w:r w:rsidR="00FE6607" w:rsidRPr="00E54B2C">
              <w:rPr>
                <w:b/>
                <w:bCs/>
                <w:sz w:val="16"/>
                <w:szCs w:val="16"/>
              </w:rPr>
              <w:t>9</w:t>
            </w:r>
            <w:r w:rsidRPr="00E54B2C">
              <w:rPr>
                <w:b/>
                <w:bCs/>
                <w:sz w:val="16"/>
                <w:szCs w:val="16"/>
              </w:rPr>
              <w:t>5,1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E90AD9F" w14:textId="77777777" w:rsidR="00712E4E" w:rsidRPr="00E54B2C" w:rsidRDefault="00C3119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301,5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F6171EC" w14:textId="49B0570D" w:rsidR="00712E4E" w:rsidRPr="00E54B2C" w:rsidRDefault="00D34D59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85C375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4C2C3F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EE4B4A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6F2F69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1B19B3FE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D5922C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F990F0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0DE16F02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C6C6A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64A3AD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8BF904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80E2B7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2A7296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1EB7FA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28DD90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6CCB35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608245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166BF0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DBB237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F4C87B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5FF382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613D9BB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41AD4D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46507F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2EF54DD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2977C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898A84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37BF14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4E3E99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685138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A4C16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3FFD75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8F5294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03E63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46D17D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83877D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9591ED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B00BB0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741780E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32949AC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A026E7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A552247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F10BD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033A14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7C007C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CF719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EACB75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30209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024006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02FBC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26F63E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65750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EAB3F1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A9F208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5B0B5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681D3D2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05A79B30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9F93BB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9745C3B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003163B" w14:textId="3F753833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1 552,2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178A44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C4255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7C80AE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248,9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0574A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315,1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FC4E59A" w14:textId="77777777" w:rsidR="00712E4E" w:rsidRPr="00E54B2C" w:rsidRDefault="006F6FA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291,6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FA93590" w14:textId="6F9A1C0F" w:rsidR="00712E4E" w:rsidRPr="00E54B2C" w:rsidRDefault="005A4FDA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</w:t>
            </w:r>
            <w:r w:rsidR="00FE6607" w:rsidRPr="00E54B2C">
              <w:rPr>
                <w:sz w:val="16"/>
                <w:szCs w:val="16"/>
              </w:rPr>
              <w:t>9</w:t>
            </w:r>
            <w:r w:rsidRPr="00E54B2C">
              <w:rPr>
                <w:sz w:val="16"/>
                <w:szCs w:val="16"/>
              </w:rPr>
              <w:t>5,1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978AF73" w14:textId="77777777" w:rsidR="00712E4E" w:rsidRPr="00E54B2C" w:rsidRDefault="00C3119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301,5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5EFBC54" w14:textId="218D86BA" w:rsidR="00712E4E" w:rsidRPr="00E54B2C" w:rsidRDefault="00D34D59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918850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B5602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5375C0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7D1CB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9F9FCB4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6DA80809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2.13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62493F13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2.13. «Приобретение мусорных контейнеров»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2F0594D8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42BED40" w14:textId="7F9FCFF4" w:rsidR="00712E4E" w:rsidRPr="00E54B2C" w:rsidRDefault="00211036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994,5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4396E5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4BD5E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A58E86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994,5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FD7FB0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BC605F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6DEFCEA" w14:textId="78904A93" w:rsidR="00712E4E" w:rsidRPr="00E54B2C" w:rsidRDefault="00211036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3997B5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21DACB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778E3B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3C3E201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CC21F0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E2C064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4D309785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6606B9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C0C76C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5352129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245E13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DDD9AC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986923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A3357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2481ED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3D4899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BAFD54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394DF3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14397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913DEC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A57218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BAE4E0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8F514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14CB608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C31B7D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A666382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4504591A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2DB236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BEAAC1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4D7ED1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AAFF1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AE32DD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86223B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7FFF29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109D0D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09E71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974EC5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59C230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1F8527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E800BA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E339163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6F014A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354B93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45225B6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E7D698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994,5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C46DCB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58DABB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702ADB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994,5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CCFB5A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7779B0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2836EE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7435EF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E9E7CD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128723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7B36D1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96D10E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82D557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849C063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B5D6BC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9FD02B7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A5E1A9F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7300E11" w14:textId="0F9D1371" w:rsidR="00712E4E" w:rsidRPr="00E54B2C" w:rsidRDefault="00211036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99886E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B7B446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2FADA2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C90351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351267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B3DB139" w14:textId="4176EFC6" w:rsidR="00712E4E" w:rsidRPr="00E54B2C" w:rsidRDefault="00211036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8C4934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852CDC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BAD33F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6EAF816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E04B4E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59D8D7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F69587B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00667700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2.14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75EFF717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2.14. «Гидравлическая модель схемы водоснабжения»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11E72120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AEE7C8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899,1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A2D0257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899,1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BBFAAA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301D953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8FB222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559828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5F0C7B5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12A6F1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3F423B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80AE7F8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571C95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945196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AECF46B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22090867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774359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038793C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18FC00D" w14:textId="77777777" w:rsidR="00712E4E" w:rsidRPr="00E54B2C" w:rsidRDefault="00712E4E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2C7709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838123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A1FF0B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6629EC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07233B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8363A1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35F329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6248C9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3317B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C6E15D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648A1C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B73943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C09763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24F4B8C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F942AE3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23E2DA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669CAFD" w14:textId="77777777" w:rsidR="00712E4E" w:rsidRPr="00E54B2C" w:rsidRDefault="00712E4E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39D20A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845,1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7DFAA83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845,1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414485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928A6F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79B599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DC968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2B6E9C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E3306C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698D75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089070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3DF983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3DE8B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B92302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3BE4F415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271216F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C090601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01385E9C" w14:textId="77777777" w:rsidR="00712E4E" w:rsidRPr="00E54B2C" w:rsidRDefault="00712E4E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A923F1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54,0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078B4CF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54,0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6139AF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92C87F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C67E15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83CE10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291D7A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00C1E0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BE7E68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A82AA0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1C2650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9AB83A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3E5A48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1658478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9748FD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7BEE626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1901EBE" w14:textId="77777777" w:rsidR="00712E4E" w:rsidRPr="00E54B2C" w:rsidRDefault="00712E4E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 xml:space="preserve">местный </w:t>
            </w:r>
            <w:r w:rsidRPr="00E54B2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0F817D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8B6A0F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14AF19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323D67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0E8A465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7F7A3D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25621B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D58277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9EE229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FB1131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735D08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68D214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F43A6D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2BBA0255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2E979FB3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lastRenderedPageBreak/>
              <w:t>2.15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09D66109" w14:textId="77777777" w:rsidR="00712E4E" w:rsidRPr="00E54B2C" w:rsidRDefault="00712E4E" w:rsidP="003A1584">
            <w:pPr>
              <w:snapToGrid w:val="0"/>
              <w:jc w:val="center"/>
            </w:pPr>
            <w:r w:rsidRPr="00E54B2C">
              <w:t>ОМ 2.15. «Подключение к канализационному коллектору по ул. Набережная»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00554E6F" w14:textId="77777777" w:rsidR="00712E4E" w:rsidRPr="00E54B2C" w:rsidRDefault="00712E4E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3AE9DF9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855,5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CEF510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403875A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66C686D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528,8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7EF0A8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326,7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8745462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1D5FDEE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97B747D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030E83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F49ECFC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2155950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8101CC4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D2C68B6" w14:textId="77777777" w:rsidR="00712E4E" w:rsidRPr="00E54B2C" w:rsidRDefault="00712E4E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7170FA75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9F8463B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4AB069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029DCA7" w14:textId="77777777" w:rsidR="00712E4E" w:rsidRPr="00E54B2C" w:rsidRDefault="00712E4E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102B2C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F92754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0A9387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6E7549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3A5034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C7B1C7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9FF2BF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D46617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0152D8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780691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744C510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ECE345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7B9E41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0D33BA36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645571D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7D2BA9B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0F1A6B1C" w14:textId="77777777" w:rsidR="00712E4E" w:rsidRPr="00E54B2C" w:rsidRDefault="00712E4E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38BC97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24BBDDB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634FA3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96FCFD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1847BD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28FA4B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BAE265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301C41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5CCF3E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2B5083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609A53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B12EF8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07C577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0C28BC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47B5E85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BE5D0EF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A8D38A5" w14:textId="77777777" w:rsidR="00712E4E" w:rsidRPr="00E54B2C" w:rsidRDefault="00712E4E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6C2C0E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686FF34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9D5BB73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784E287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FF30DEB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A699EA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0F9366D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3A9DCD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68B38B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60BBF4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BB6488F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B0A654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8DCFC2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6CE596EE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2795E29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551E10F4" w14:textId="77777777" w:rsidR="00712E4E" w:rsidRPr="00E54B2C" w:rsidRDefault="00712E4E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7D7D341B" w14:textId="77777777" w:rsidR="00712E4E" w:rsidRPr="00E54B2C" w:rsidRDefault="00712E4E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744FD59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855,5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CB81DD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E5CB6A2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5D771A4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528,8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52F861A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326,7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B38985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53A30FC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475D711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7C85E66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CDA43E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6AB388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4762300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329927E" w14:textId="77777777" w:rsidR="00712E4E" w:rsidRPr="00E54B2C" w:rsidRDefault="00712E4E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E8FFB73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3EDC1A48" w14:textId="77777777" w:rsidR="00133384" w:rsidRPr="00E54B2C" w:rsidRDefault="00133384" w:rsidP="003A1584">
            <w:pPr>
              <w:snapToGrid w:val="0"/>
              <w:jc w:val="center"/>
            </w:pPr>
            <w:r w:rsidRPr="00E54B2C">
              <w:t>2.16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1CE90344" w14:textId="77777777" w:rsidR="00133384" w:rsidRPr="00E54B2C" w:rsidRDefault="00133384" w:rsidP="003A1584">
            <w:pPr>
              <w:snapToGrid w:val="0"/>
              <w:jc w:val="center"/>
            </w:pPr>
            <w:r w:rsidRPr="00E54B2C">
              <w:t>ОМ 2.16. «Приобретение коллекторов»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322F09A4" w14:textId="77777777" w:rsidR="00133384" w:rsidRPr="00E54B2C" w:rsidRDefault="00133384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191AC6C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151,9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C908EE3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0C68AA2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BC13F78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FACB788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151,9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009CD8D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31F5858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48CCB55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86171E6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D5B2BE5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DAFB187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83A70DE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508D2E9" w14:textId="77777777" w:rsidR="00133384" w:rsidRPr="00E54B2C" w:rsidRDefault="00133384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4D591DE5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4AE5D91" w14:textId="77777777" w:rsidR="00133384" w:rsidRPr="00E54B2C" w:rsidRDefault="00133384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0486801" w14:textId="77777777" w:rsidR="00133384" w:rsidRPr="00E54B2C" w:rsidRDefault="00133384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34CAD085" w14:textId="77777777" w:rsidR="00133384" w:rsidRPr="00E54B2C" w:rsidRDefault="00133384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федеральный 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3AE5635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322E0B91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B7E8B20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0AC0F1C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3CC7FC2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74E2677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C26A023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0DA30B0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D8A9ED6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9FC5BDA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315C6116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400546E2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57D274B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B0D2173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EDCB620" w14:textId="77777777" w:rsidR="00133384" w:rsidRPr="00E54B2C" w:rsidRDefault="00133384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443E4F6" w14:textId="77777777" w:rsidR="00133384" w:rsidRPr="00E54B2C" w:rsidRDefault="00133384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BB3643E" w14:textId="77777777" w:rsidR="00133384" w:rsidRPr="00E54B2C" w:rsidRDefault="00133384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C19852E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A16E358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6B1C7232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D55D017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01CD9CD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DDC3FFA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58F1DA1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E709216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FA145B5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8FC2A5E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1CF20422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B9557BC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B53706E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6668556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51C90B6C" w14:textId="77777777" w:rsidR="00133384" w:rsidRPr="00E54B2C" w:rsidRDefault="00133384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28C8157D" w14:textId="77777777" w:rsidR="00133384" w:rsidRPr="00E54B2C" w:rsidRDefault="00133384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1EED1B6D" w14:textId="77777777" w:rsidR="00133384" w:rsidRPr="00E54B2C" w:rsidRDefault="00133384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941F539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2695044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D392242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3E42AD8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34C9DC0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D4C9D32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F378E2E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1568734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F8D9F8C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72E868A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EEC3D51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7F91675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49DF4BAA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11F31524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6160024" w14:textId="77777777" w:rsidR="00133384" w:rsidRPr="00E54B2C" w:rsidRDefault="00133384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510655B" w14:textId="77777777" w:rsidR="00133384" w:rsidRPr="00E54B2C" w:rsidRDefault="00133384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10D2CB3" w14:textId="77777777" w:rsidR="00133384" w:rsidRPr="00E54B2C" w:rsidRDefault="00133384" w:rsidP="003A1584">
            <w:pPr>
              <w:jc w:val="center"/>
              <w:rPr>
                <w:sz w:val="22"/>
                <w:szCs w:val="22"/>
              </w:rPr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178A44D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151,9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C43C635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F17CDD9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F40DB91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6342C6F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151,9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0A99613D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9341C81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F36554F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2738661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4F6E014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2DFF1285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2D764C16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E51C4AE" w14:textId="77777777" w:rsidR="00133384" w:rsidRPr="00E54B2C" w:rsidRDefault="00133384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544BB5ED" w14:textId="77777777" w:rsidTr="00670C83">
        <w:tc>
          <w:tcPr>
            <w:tcW w:w="192" w:type="pct"/>
            <w:vMerge w:val="restart"/>
            <w:shd w:val="clear" w:color="auto" w:fill="auto"/>
            <w:vAlign w:val="center"/>
          </w:tcPr>
          <w:p w14:paraId="357EB5F5" w14:textId="77777777" w:rsidR="000138D2" w:rsidRPr="00E54B2C" w:rsidRDefault="000138D2" w:rsidP="003A1584">
            <w:pPr>
              <w:jc w:val="center"/>
            </w:pPr>
            <w:r w:rsidRPr="00E54B2C">
              <w:rPr>
                <w:sz w:val="22"/>
                <w:szCs w:val="22"/>
              </w:rPr>
              <w:t>3.</w:t>
            </w:r>
          </w:p>
        </w:tc>
        <w:tc>
          <w:tcPr>
            <w:tcW w:w="699" w:type="pct"/>
            <w:vMerge w:val="restart"/>
            <w:shd w:val="clear" w:color="auto" w:fill="auto"/>
            <w:vAlign w:val="center"/>
          </w:tcPr>
          <w:p w14:paraId="59175477" w14:textId="77777777" w:rsidR="000138D2" w:rsidRPr="00E54B2C" w:rsidRDefault="000138D2" w:rsidP="003A1584">
            <w:pPr>
              <w:jc w:val="center"/>
            </w:pPr>
            <w:r w:rsidRPr="00E54B2C">
              <w:rPr>
                <w:spacing w:val="-4"/>
                <w:sz w:val="22"/>
                <w:szCs w:val="22"/>
              </w:rPr>
              <w:t>Подпрограмма 3 «Обеспечение реализации муниципальной программы»</w:t>
            </w:r>
          </w:p>
        </w:tc>
        <w:tc>
          <w:tcPr>
            <w:tcW w:w="555" w:type="pct"/>
            <w:shd w:val="clear" w:color="auto" w:fill="auto"/>
            <w:vAlign w:val="center"/>
          </w:tcPr>
          <w:p w14:paraId="6F10389D" w14:textId="77777777" w:rsidR="000138D2" w:rsidRPr="00E54B2C" w:rsidRDefault="000138D2" w:rsidP="003A1584">
            <w:pPr>
              <w:jc w:val="center"/>
            </w:pPr>
            <w:r w:rsidRPr="00E54B2C">
              <w:rPr>
                <w:sz w:val="22"/>
                <w:szCs w:val="22"/>
              </w:rPr>
              <w:t>всего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C58C1A4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4098BEA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D4979F6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6D87FB3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AA7CBBF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2240306F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38EE832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C6E7FC8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6290FA5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04A0DAC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3FB6C6E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1F7B95D9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3307029" w14:textId="77777777" w:rsidR="000138D2" w:rsidRPr="00E54B2C" w:rsidRDefault="000138D2" w:rsidP="003A1584">
            <w:pPr>
              <w:jc w:val="center"/>
              <w:rPr>
                <w:b/>
                <w:bCs/>
                <w:sz w:val="16"/>
                <w:szCs w:val="16"/>
              </w:rPr>
            </w:pPr>
            <w:r w:rsidRPr="00E54B2C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773539" w:rsidRPr="00E54B2C" w14:paraId="61893FC0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778F278D" w14:textId="77777777" w:rsidR="000138D2" w:rsidRPr="00E54B2C" w:rsidRDefault="000138D2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49ED3FFD" w14:textId="77777777" w:rsidR="000138D2" w:rsidRPr="00E54B2C" w:rsidRDefault="000138D2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DBC98D0" w14:textId="77777777" w:rsidR="000138D2" w:rsidRPr="00E54B2C" w:rsidRDefault="000138D2" w:rsidP="003A1584">
            <w:pPr>
              <w:jc w:val="center"/>
            </w:pPr>
            <w:r w:rsidRPr="00E54B2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73F3D7A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02649F7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27F037A3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59336D1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BAAB828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F67B445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87B7775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63A2ACC7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72CB2FFF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77FD4471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4A37982A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51D55980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00D75FF7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4A905589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695F8B5B" w14:textId="77777777" w:rsidR="000138D2" w:rsidRPr="00E54B2C" w:rsidRDefault="000138D2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117208DD" w14:textId="77777777" w:rsidR="000138D2" w:rsidRPr="00E54B2C" w:rsidRDefault="000138D2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ECAC1DA" w14:textId="77777777" w:rsidR="000138D2" w:rsidRPr="00E54B2C" w:rsidRDefault="000138D2" w:rsidP="003A1584">
            <w:pPr>
              <w:jc w:val="center"/>
            </w:pPr>
            <w:r w:rsidRPr="00E54B2C">
              <w:rPr>
                <w:iCs/>
                <w:sz w:val="22"/>
                <w:szCs w:val="22"/>
              </w:rPr>
              <w:t xml:space="preserve">в </w:t>
            </w:r>
            <w:r w:rsidRPr="00E54B2C">
              <w:rPr>
                <w:iCs/>
                <w:spacing w:val="-4"/>
                <w:sz w:val="22"/>
                <w:szCs w:val="22"/>
              </w:rPr>
              <w:t>том числе за счет средств: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237BB18C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5B570A2B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52E0A4F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424E47C0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0235C6D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79DACF8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7018B18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142123B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EC21450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6920159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0A4AADB2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DF62A87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17CA64F9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773539" w:rsidRPr="00E54B2C" w14:paraId="7FE67C72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1E2E41A3" w14:textId="77777777" w:rsidR="000138D2" w:rsidRPr="00E54B2C" w:rsidRDefault="000138D2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6F98CE06" w14:textId="77777777" w:rsidR="000138D2" w:rsidRPr="00E54B2C" w:rsidRDefault="000138D2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424A4C7" w14:textId="77777777" w:rsidR="000138D2" w:rsidRPr="00E54B2C" w:rsidRDefault="000138D2" w:rsidP="003A1584">
            <w:pPr>
              <w:jc w:val="center"/>
            </w:pPr>
            <w:r w:rsidRPr="00E54B2C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CD25603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4C3A8443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7BF0C9A4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F748778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147E0035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40DA9D2A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1DCC18AB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39DB2BBE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2829E6C6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6A871018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A816493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0FC3EE9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8062C83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  <w:tr w:rsidR="00C2601A" w:rsidRPr="00E54B2C" w14:paraId="35C70435" w14:textId="77777777" w:rsidTr="00670C83">
        <w:tc>
          <w:tcPr>
            <w:tcW w:w="192" w:type="pct"/>
            <w:vMerge/>
            <w:shd w:val="clear" w:color="auto" w:fill="auto"/>
            <w:vAlign w:val="center"/>
          </w:tcPr>
          <w:p w14:paraId="48411FF8" w14:textId="77777777" w:rsidR="000138D2" w:rsidRPr="00E54B2C" w:rsidRDefault="000138D2" w:rsidP="003A1584">
            <w:pPr>
              <w:snapToGrid w:val="0"/>
              <w:jc w:val="center"/>
            </w:pPr>
          </w:p>
        </w:tc>
        <w:tc>
          <w:tcPr>
            <w:tcW w:w="699" w:type="pct"/>
            <w:vMerge/>
            <w:shd w:val="clear" w:color="auto" w:fill="auto"/>
            <w:vAlign w:val="center"/>
          </w:tcPr>
          <w:p w14:paraId="05743EFF" w14:textId="77777777" w:rsidR="000138D2" w:rsidRPr="00E54B2C" w:rsidRDefault="000138D2" w:rsidP="003A1584">
            <w:pPr>
              <w:snapToGrid w:val="0"/>
              <w:jc w:val="center"/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57A15E34" w14:textId="77777777" w:rsidR="000138D2" w:rsidRPr="00E54B2C" w:rsidRDefault="000138D2" w:rsidP="003A1584">
            <w:pPr>
              <w:jc w:val="center"/>
            </w:pPr>
            <w:r w:rsidRPr="00E54B2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4A7D91D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99" w:type="pct"/>
            <w:shd w:val="clear" w:color="auto" w:fill="auto"/>
            <w:vAlign w:val="center"/>
          </w:tcPr>
          <w:p w14:paraId="164120C7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5B9333B4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3933702F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70" w:type="pct"/>
            <w:shd w:val="clear" w:color="auto" w:fill="auto"/>
            <w:vAlign w:val="center"/>
          </w:tcPr>
          <w:p w14:paraId="05639538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58602629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BA4E229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F8534FA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344E6537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3E8DB557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9" w:type="pct"/>
            <w:shd w:val="clear" w:color="auto" w:fill="auto"/>
            <w:vAlign w:val="center"/>
          </w:tcPr>
          <w:p w14:paraId="5D729396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34" w:type="pct"/>
            <w:shd w:val="clear" w:color="auto" w:fill="auto"/>
            <w:vAlign w:val="center"/>
          </w:tcPr>
          <w:p w14:paraId="0F94B830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576AC2FB" w14:textId="77777777" w:rsidR="000138D2" w:rsidRPr="00E54B2C" w:rsidRDefault="000138D2" w:rsidP="003A1584">
            <w:pPr>
              <w:jc w:val="center"/>
              <w:rPr>
                <w:sz w:val="16"/>
                <w:szCs w:val="16"/>
              </w:rPr>
            </w:pPr>
            <w:r w:rsidRPr="00E54B2C">
              <w:rPr>
                <w:sz w:val="16"/>
                <w:szCs w:val="16"/>
              </w:rPr>
              <w:t>0,0</w:t>
            </w:r>
          </w:p>
        </w:tc>
      </w:tr>
    </w:tbl>
    <w:p w14:paraId="2EF923BF" w14:textId="77777777" w:rsidR="00800364" w:rsidRPr="00E54B2C" w:rsidRDefault="00800364">
      <w:pPr>
        <w:tabs>
          <w:tab w:val="right" w:pos="15026"/>
        </w:tabs>
        <w:ind w:firstLine="709"/>
        <w:jc w:val="both"/>
        <w:rPr>
          <w:kern w:val="1"/>
          <w:sz w:val="28"/>
          <w:szCs w:val="28"/>
        </w:rPr>
      </w:pPr>
    </w:p>
    <w:p w14:paraId="26DD1C99" w14:textId="77777777" w:rsidR="00800364" w:rsidRPr="00E54B2C" w:rsidRDefault="00800364">
      <w:pPr>
        <w:tabs>
          <w:tab w:val="right" w:pos="15026"/>
        </w:tabs>
        <w:ind w:firstLine="709"/>
        <w:jc w:val="both"/>
      </w:pPr>
    </w:p>
    <w:sectPr w:rsidR="00800364" w:rsidRPr="00E54B2C" w:rsidSect="00597AC1">
      <w:pgSz w:w="16839" w:h="11907" w:orient="landscape" w:code="9"/>
      <w:pgMar w:top="720" w:right="720" w:bottom="156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2F8263" w14:textId="77777777" w:rsidR="000065CA" w:rsidRDefault="000065CA" w:rsidP="006769DC">
      <w:r>
        <w:separator/>
      </w:r>
    </w:p>
  </w:endnote>
  <w:endnote w:type="continuationSeparator" w:id="0">
    <w:p w14:paraId="25AEE7D2" w14:textId="77777777" w:rsidR="000065CA" w:rsidRDefault="000065CA" w:rsidP="00676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G Souvenir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F378FE" w14:textId="77777777" w:rsidR="000065CA" w:rsidRDefault="000065CA" w:rsidP="006769DC">
      <w:r>
        <w:separator/>
      </w:r>
    </w:p>
  </w:footnote>
  <w:footnote w:type="continuationSeparator" w:id="0">
    <w:p w14:paraId="178395ED" w14:textId="77777777" w:rsidR="000065CA" w:rsidRDefault="000065CA" w:rsidP="006769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615CCE" w14:textId="7A495AED" w:rsidR="007A2E38" w:rsidRDefault="007A2E38" w:rsidP="003505C3">
    <w:pPr>
      <w:pStyle w:val="af9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FEB"/>
    <w:rsid w:val="000002D1"/>
    <w:rsid w:val="00000C97"/>
    <w:rsid w:val="00004FD0"/>
    <w:rsid w:val="000056C0"/>
    <w:rsid w:val="000065CA"/>
    <w:rsid w:val="000101BA"/>
    <w:rsid w:val="00012D7F"/>
    <w:rsid w:val="0001369C"/>
    <w:rsid w:val="000138D2"/>
    <w:rsid w:val="00015CC9"/>
    <w:rsid w:val="0001723E"/>
    <w:rsid w:val="00017381"/>
    <w:rsid w:val="00022BB3"/>
    <w:rsid w:val="00022F11"/>
    <w:rsid w:val="00024283"/>
    <w:rsid w:val="00024849"/>
    <w:rsid w:val="00024C1F"/>
    <w:rsid w:val="00024FB9"/>
    <w:rsid w:val="00025255"/>
    <w:rsid w:val="00025738"/>
    <w:rsid w:val="00030BA3"/>
    <w:rsid w:val="00033FE5"/>
    <w:rsid w:val="00034CC7"/>
    <w:rsid w:val="00036252"/>
    <w:rsid w:val="0003652C"/>
    <w:rsid w:val="00040679"/>
    <w:rsid w:val="00044AB1"/>
    <w:rsid w:val="00045A1A"/>
    <w:rsid w:val="00045F80"/>
    <w:rsid w:val="00046696"/>
    <w:rsid w:val="00047D28"/>
    <w:rsid w:val="00053634"/>
    <w:rsid w:val="00055D31"/>
    <w:rsid w:val="0006213F"/>
    <w:rsid w:val="00062966"/>
    <w:rsid w:val="0006610E"/>
    <w:rsid w:val="00067217"/>
    <w:rsid w:val="00070360"/>
    <w:rsid w:val="00074F96"/>
    <w:rsid w:val="00080A01"/>
    <w:rsid w:val="000818D1"/>
    <w:rsid w:val="00081922"/>
    <w:rsid w:val="0008224E"/>
    <w:rsid w:val="00082ED3"/>
    <w:rsid w:val="00085C0B"/>
    <w:rsid w:val="00086E27"/>
    <w:rsid w:val="00087037"/>
    <w:rsid w:val="0009418C"/>
    <w:rsid w:val="00095B44"/>
    <w:rsid w:val="000975F0"/>
    <w:rsid w:val="000A032F"/>
    <w:rsid w:val="000A1872"/>
    <w:rsid w:val="000A39F2"/>
    <w:rsid w:val="000A4334"/>
    <w:rsid w:val="000A49C2"/>
    <w:rsid w:val="000B0809"/>
    <w:rsid w:val="000B0985"/>
    <w:rsid w:val="000B2A35"/>
    <w:rsid w:val="000B3C29"/>
    <w:rsid w:val="000B504D"/>
    <w:rsid w:val="000B541A"/>
    <w:rsid w:val="000C1266"/>
    <w:rsid w:val="000C254F"/>
    <w:rsid w:val="000C5F71"/>
    <w:rsid w:val="000D1040"/>
    <w:rsid w:val="000D3D31"/>
    <w:rsid w:val="000D77E5"/>
    <w:rsid w:val="000D77FC"/>
    <w:rsid w:val="000E20F3"/>
    <w:rsid w:val="000E2712"/>
    <w:rsid w:val="000E7BB7"/>
    <w:rsid w:val="000F02A3"/>
    <w:rsid w:val="000F2BFC"/>
    <w:rsid w:val="000F7330"/>
    <w:rsid w:val="000F7FB1"/>
    <w:rsid w:val="001022B0"/>
    <w:rsid w:val="0011275A"/>
    <w:rsid w:val="00112FA8"/>
    <w:rsid w:val="00117F0D"/>
    <w:rsid w:val="00122FF1"/>
    <w:rsid w:val="00127F47"/>
    <w:rsid w:val="00131619"/>
    <w:rsid w:val="0013257C"/>
    <w:rsid w:val="001327D2"/>
    <w:rsid w:val="001330EB"/>
    <w:rsid w:val="00133384"/>
    <w:rsid w:val="00133A49"/>
    <w:rsid w:val="00134117"/>
    <w:rsid w:val="00147BE7"/>
    <w:rsid w:val="00150F75"/>
    <w:rsid w:val="001513FC"/>
    <w:rsid w:val="00151532"/>
    <w:rsid w:val="00153CAC"/>
    <w:rsid w:val="001540D2"/>
    <w:rsid w:val="001542E3"/>
    <w:rsid w:val="00156AED"/>
    <w:rsid w:val="00162F6D"/>
    <w:rsid w:val="00163039"/>
    <w:rsid w:val="001653FB"/>
    <w:rsid w:val="00170091"/>
    <w:rsid w:val="00170D5B"/>
    <w:rsid w:val="00171423"/>
    <w:rsid w:val="001725F7"/>
    <w:rsid w:val="001734DE"/>
    <w:rsid w:val="0017522A"/>
    <w:rsid w:val="00177238"/>
    <w:rsid w:val="00182431"/>
    <w:rsid w:val="0018269F"/>
    <w:rsid w:val="00182953"/>
    <w:rsid w:val="00184B14"/>
    <w:rsid w:val="00186ECC"/>
    <w:rsid w:val="0019271D"/>
    <w:rsid w:val="0019329E"/>
    <w:rsid w:val="001935F6"/>
    <w:rsid w:val="0019742E"/>
    <w:rsid w:val="001A24CD"/>
    <w:rsid w:val="001A4F8C"/>
    <w:rsid w:val="001A6C15"/>
    <w:rsid w:val="001B13FF"/>
    <w:rsid w:val="001B436B"/>
    <w:rsid w:val="001B57FC"/>
    <w:rsid w:val="001C78BE"/>
    <w:rsid w:val="001D59C5"/>
    <w:rsid w:val="001D6FD7"/>
    <w:rsid w:val="001E1CA0"/>
    <w:rsid w:val="001E28F9"/>
    <w:rsid w:val="001E74F0"/>
    <w:rsid w:val="001E757A"/>
    <w:rsid w:val="001F39F0"/>
    <w:rsid w:val="001F4A05"/>
    <w:rsid w:val="001F55A8"/>
    <w:rsid w:val="0020367F"/>
    <w:rsid w:val="00211036"/>
    <w:rsid w:val="002127C1"/>
    <w:rsid w:val="00217D50"/>
    <w:rsid w:val="00221FB7"/>
    <w:rsid w:val="00224E94"/>
    <w:rsid w:val="00226549"/>
    <w:rsid w:val="00226DFD"/>
    <w:rsid w:val="00230393"/>
    <w:rsid w:val="00244381"/>
    <w:rsid w:val="00251248"/>
    <w:rsid w:val="00252215"/>
    <w:rsid w:val="00253FE4"/>
    <w:rsid w:val="00255CDC"/>
    <w:rsid w:val="00260D38"/>
    <w:rsid w:val="002650DC"/>
    <w:rsid w:val="00267E57"/>
    <w:rsid w:val="00270790"/>
    <w:rsid w:val="00272168"/>
    <w:rsid w:val="00272269"/>
    <w:rsid w:val="00283B2C"/>
    <w:rsid w:val="00290E5E"/>
    <w:rsid w:val="0029187B"/>
    <w:rsid w:val="00296B73"/>
    <w:rsid w:val="002A599E"/>
    <w:rsid w:val="002B148A"/>
    <w:rsid w:val="002B44FC"/>
    <w:rsid w:val="002B4A00"/>
    <w:rsid w:val="002B622C"/>
    <w:rsid w:val="002B7249"/>
    <w:rsid w:val="002C2080"/>
    <w:rsid w:val="002C280B"/>
    <w:rsid w:val="002C515C"/>
    <w:rsid w:val="002D48F0"/>
    <w:rsid w:val="002D4A8A"/>
    <w:rsid w:val="002E02C7"/>
    <w:rsid w:val="002F3A75"/>
    <w:rsid w:val="003033A9"/>
    <w:rsid w:val="00310DEF"/>
    <w:rsid w:val="0031218A"/>
    <w:rsid w:val="00312733"/>
    <w:rsid w:val="0031615E"/>
    <w:rsid w:val="00317BC1"/>
    <w:rsid w:val="0032140D"/>
    <w:rsid w:val="00321B49"/>
    <w:rsid w:val="003233F5"/>
    <w:rsid w:val="0032439C"/>
    <w:rsid w:val="00325646"/>
    <w:rsid w:val="00326742"/>
    <w:rsid w:val="0032701C"/>
    <w:rsid w:val="00327CFC"/>
    <w:rsid w:val="00327F7D"/>
    <w:rsid w:val="003319B8"/>
    <w:rsid w:val="00332F61"/>
    <w:rsid w:val="003348E8"/>
    <w:rsid w:val="00340F6F"/>
    <w:rsid w:val="00341008"/>
    <w:rsid w:val="003441C0"/>
    <w:rsid w:val="00344F56"/>
    <w:rsid w:val="003501C1"/>
    <w:rsid w:val="003505C3"/>
    <w:rsid w:val="003559C9"/>
    <w:rsid w:val="003566BC"/>
    <w:rsid w:val="00357159"/>
    <w:rsid w:val="00357216"/>
    <w:rsid w:val="0036099A"/>
    <w:rsid w:val="00360D34"/>
    <w:rsid w:val="003613C1"/>
    <w:rsid w:val="0036432F"/>
    <w:rsid w:val="0036796C"/>
    <w:rsid w:val="00367D9E"/>
    <w:rsid w:val="00370C1C"/>
    <w:rsid w:val="00371D65"/>
    <w:rsid w:val="00373366"/>
    <w:rsid w:val="00376941"/>
    <w:rsid w:val="0038008A"/>
    <w:rsid w:val="00380775"/>
    <w:rsid w:val="00382597"/>
    <w:rsid w:val="003849C2"/>
    <w:rsid w:val="0038596B"/>
    <w:rsid w:val="003861AE"/>
    <w:rsid w:val="0039064E"/>
    <w:rsid w:val="00390E62"/>
    <w:rsid w:val="00392165"/>
    <w:rsid w:val="00394AE2"/>
    <w:rsid w:val="00396641"/>
    <w:rsid w:val="003968C3"/>
    <w:rsid w:val="003A0381"/>
    <w:rsid w:val="003A1584"/>
    <w:rsid w:val="003A240B"/>
    <w:rsid w:val="003A3930"/>
    <w:rsid w:val="003A6A1F"/>
    <w:rsid w:val="003A6C1F"/>
    <w:rsid w:val="003B013D"/>
    <w:rsid w:val="003B24B2"/>
    <w:rsid w:val="003B2AF8"/>
    <w:rsid w:val="003C0DDF"/>
    <w:rsid w:val="003C15F8"/>
    <w:rsid w:val="003C3937"/>
    <w:rsid w:val="003C4B8A"/>
    <w:rsid w:val="003D1EE0"/>
    <w:rsid w:val="003D2E92"/>
    <w:rsid w:val="003D6497"/>
    <w:rsid w:val="003D7E60"/>
    <w:rsid w:val="003E0807"/>
    <w:rsid w:val="003E3CD8"/>
    <w:rsid w:val="003F1B92"/>
    <w:rsid w:val="003F1CC9"/>
    <w:rsid w:val="003F5DA4"/>
    <w:rsid w:val="003F7C1A"/>
    <w:rsid w:val="0040019E"/>
    <w:rsid w:val="00400ED4"/>
    <w:rsid w:val="00401B03"/>
    <w:rsid w:val="004034D2"/>
    <w:rsid w:val="00404906"/>
    <w:rsid w:val="004051F7"/>
    <w:rsid w:val="00406358"/>
    <w:rsid w:val="00406ACA"/>
    <w:rsid w:val="004129C1"/>
    <w:rsid w:val="00413204"/>
    <w:rsid w:val="00413AD8"/>
    <w:rsid w:val="004149E4"/>
    <w:rsid w:val="004154AD"/>
    <w:rsid w:val="0041594E"/>
    <w:rsid w:val="00423FB8"/>
    <w:rsid w:val="00425142"/>
    <w:rsid w:val="0042558B"/>
    <w:rsid w:val="00433D83"/>
    <w:rsid w:val="004408E1"/>
    <w:rsid w:val="0044291A"/>
    <w:rsid w:val="00442EE8"/>
    <w:rsid w:val="00443FEB"/>
    <w:rsid w:val="004457F1"/>
    <w:rsid w:val="00445CCB"/>
    <w:rsid w:val="004478E7"/>
    <w:rsid w:val="00447A22"/>
    <w:rsid w:val="00447B54"/>
    <w:rsid w:val="00451000"/>
    <w:rsid w:val="00453EF7"/>
    <w:rsid w:val="00455B8D"/>
    <w:rsid w:val="00456650"/>
    <w:rsid w:val="00462947"/>
    <w:rsid w:val="00462DF8"/>
    <w:rsid w:val="00463121"/>
    <w:rsid w:val="00467482"/>
    <w:rsid w:val="00472B3E"/>
    <w:rsid w:val="00482866"/>
    <w:rsid w:val="0048448A"/>
    <w:rsid w:val="00484B7A"/>
    <w:rsid w:val="00486303"/>
    <w:rsid w:val="0048727B"/>
    <w:rsid w:val="00487AC0"/>
    <w:rsid w:val="004923DB"/>
    <w:rsid w:val="00496581"/>
    <w:rsid w:val="004B4FE4"/>
    <w:rsid w:val="004B5D73"/>
    <w:rsid w:val="004B6841"/>
    <w:rsid w:val="004B6EB6"/>
    <w:rsid w:val="004C4E44"/>
    <w:rsid w:val="004D2992"/>
    <w:rsid w:val="004D7351"/>
    <w:rsid w:val="004E201D"/>
    <w:rsid w:val="004E41FD"/>
    <w:rsid w:val="004E54BB"/>
    <w:rsid w:val="004E59D3"/>
    <w:rsid w:val="004E70EF"/>
    <w:rsid w:val="004F05EC"/>
    <w:rsid w:val="004F6800"/>
    <w:rsid w:val="004F6A40"/>
    <w:rsid w:val="005005BE"/>
    <w:rsid w:val="00501BB4"/>
    <w:rsid w:val="00502065"/>
    <w:rsid w:val="00511F91"/>
    <w:rsid w:val="00514254"/>
    <w:rsid w:val="00514F69"/>
    <w:rsid w:val="00516D65"/>
    <w:rsid w:val="0052403C"/>
    <w:rsid w:val="00531CA0"/>
    <w:rsid w:val="00532B5C"/>
    <w:rsid w:val="00533119"/>
    <w:rsid w:val="005366D8"/>
    <w:rsid w:val="00546A56"/>
    <w:rsid w:val="005513BA"/>
    <w:rsid w:val="00552A91"/>
    <w:rsid w:val="005548BC"/>
    <w:rsid w:val="005557D4"/>
    <w:rsid w:val="00556376"/>
    <w:rsid w:val="00564D6B"/>
    <w:rsid w:val="00565F96"/>
    <w:rsid w:val="00567D4E"/>
    <w:rsid w:val="00577CCA"/>
    <w:rsid w:val="005808C9"/>
    <w:rsid w:val="00586288"/>
    <w:rsid w:val="00590B42"/>
    <w:rsid w:val="005917C6"/>
    <w:rsid w:val="00593032"/>
    <w:rsid w:val="00597AC1"/>
    <w:rsid w:val="00597CF3"/>
    <w:rsid w:val="005A4051"/>
    <w:rsid w:val="005A4FDA"/>
    <w:rsid w:val="005A735A"/>
    <w:rsid w:val="005A7967"/>
    <w:rsid w:val="005B1A87"/>
    <w:rsid w:val="005B24DE"/>
    <w:rsid w:val="005B28AF"/>
    <w:rsid w:val="005B37C0"/>
    <w:rsid w:val="005C0811"/>
    <w:rsid w:val="005C1652"/>
    <w:rsid w:val="005C2950"/>
    <w:rsid w:val="005C3EB0"/>
    <w:rsid w:val="005C443D"/>
    <w:rsid w:val="005D12B0"/>
    <w:rsid w:val="005D4CC1"/>
    <w:rsid w:val="005D691F"/>
    <w:rsid w:val="005E0404"/>
    <w:rsid w:val="005E481D"/>
    <w:rsid w:val="005E7E08"/>
    <w:rsid w:val="005F2A43"/>
    <w:rsid w:val="006034F6"/>
    <w:rsid w:val="00603A5D"/>
    <w:rsid w:val="006053D9"/>
    <w:rsid w:val="00605E86"/>
    <w:rsid w:val="006066FF"/>
    <w:rsid w:val="00612A9C"/>
    <w:rsid w:val="00613087"/>
    <w:rsid w:val="006130F6"/>
    <w:rsid w:val="006150A7"/>
    <w:rsid w:val="00624A8C"/>
    <w:rsid w:val="006317A0"/>
    <w:rsid w:val="00637F55"/>
    <w:rsid w:val="006553D3"/>
    <w:rsid w:val="00656345"/>
    <w:rsid w:val="0065716B"/>
    <w:rsid w:val="00661CAB"/>
    <w:rsid w:val="006674B7"/>
    <w:rsid w:val="00670C83"/>
    <w:rsid w:val="00671282"/>
    <w:rsid w:val="00673161"/>
    <w:rsid w:val="00673D06"/>
    <w:rsid w:val="006769DC"/>
    <w:rsid w:val="00677141"/>
    <w:rsid w:val="00677A2C"/>
    <w:rsid w:val="006819DC"/>
    <w:rsid w:val="00682551"/>
    <w:rsid w:val="00682EA2"/>
    <w:rsid w:val="006846BB"/>
    <w:rsid w:val="00684812"/>
    <w:rsid w:val="00685CB5"/>
    <w:rsid w:val="006917E5"/>
    <w:rsid w:val="00692999"/>
    <w:rsid w:val="006969F3"/>
    <w:rsid w:val="00697BE1"/>
    <w:rsid w:val="006A2D56"/>
    <w:rsid w:val="006A5D9F"/>
    <w:rsid w:val="006B107B"/>
    <w:rsid w:val="006B3308"/>
    <w:rsid w:val="006B60B5"/>
    <w:rsid w:val="006C205C"/>
    <w:rsid w:val="006C2C87"/>
    <w:rsid w:val="006C5B19"/>
    <w:rsid w:val="006C73EB"/>
    <w:rsid w:val="006C7E62"/>
    <w:rsid w:val="006D0EDC"/>
    <w:rsid w:val="006D1460"/>
    <w:rsid w:val="006E1FAF"/>
    <w:rsid w:val="006E2CDF"/>
    <w:rsid w:val="006E4B0D"/>
    <w:rsid w:val="006E5A71"/>
    <w:rsid w:val="006E6B54"/>
    <w:rsid w:val="006F26D6"/>
    <w:rsid w:val="006F4B29"/>
    <w:rsid w:val="006F4FA1"/>
    <w:rsid w:val="006F5357"/>
    <w:rsid w:val="006F6FA2"/>
    <w:rsid w:val="006F7C42"/>
    <w:rsid w:val="00700D06"/>
    <w:rsid w:val="00701311"/>
    <w:rsid w:val="00704056"/>
    <w:rsid w:val="00706599"/>
    <w:rsid w:val="00707921"/>
    <w:rsid w:val="0070792D"/>
    <w:rsid w:val="0071283A"/>
    <w:rsid w:val="00712E4E"/>
    <w:rsid w:val="0072678A"/>
    <w:rsid w:val="00727BF9"/>
    <w:rsid w:val="007377AE"/>
    <w:rsid w:val="00740B96"/>
    <w:rsid w:val="007420C4"/>
    <w:rsid w:val="0074419E"/>
    <w:rsid w:val="00744E43"/>
    <w:rsid w:val="007456EE"/>
    <w:rsid w:val="00746F90"/>
    <w:rsid w:val="007474AD"/>
    <w:rsid w:val="00752455"/>
    <w:rsid w:val="00753EF5"/>
    <w:rsid w:val="007541CB"/>
    <w:rsid w:val="00754E75"/>
    <w:rsid w:val="0075766B"/>
    <w:rsid w:val="00757D7A"/>
    <w:rsid w:val="00760472"/>
    <w:rsid w:val="007645D2"/>
    <w:rsid w:val="00766464"/>
    <w:rsid w:val="007702DD"/>
    <w:rsid w:val="00773539"/>
    <w:rsid w:val="00773C12"/>
    <w:rsid w:val="007847C1"/>
    <w:rsid w:val="00795160"/>
    <w:rsid w:val="007A1621"/>
    <w:rsid w:val="007A1F8C"/>
    <w:rsid w:val="007A2E38"/>
    <w:rsid w:val="007A3FA6"/>
    <w:rsid w:val="007A4E0B"/>
    <w:rsid w:val="007A5582"/>
    <w:rsid w:val="007A6539"/>
    <w:rsid w:val="007A7183"/>
    <w:rsid w:val="007B22E5"/>
    <w:rsid w:val="007C37E4"/>
    <w:rsid w:val="007C4565"/>
    <w:rsid w:val="007C4ABB"/>
    <w:rsid w:val="007C7105"/>
    <w:rsid w:val="007D18E3"/>
    <w:rsid w:val="007D2627"/>
    <w:rsid w:val="007D3867"/>
    <w:rsid w:val="007D5D16"/>
    <w:rsid w:val="007E02D8"/>
    <w:rsid w:val="007E04C4"/>
    <w:rsid w:val="007E3EA6"/>
    <w:rsid w:val="007E774A"/>
    <w:rsid w:val="007E7A8E"/>
    <w:rsid w:val="007E7E9A"/>
    <w:rsid w:val="007F0411"/>
    <w:rsid w:val="007F11A6"/>
    <w:rsid w:val="007F3EB7"/>
    <w:rsid w:val="007F6040"/>
    <w:rsid w:val="00800364"/>
    <w:rsid w:val="008007E0"/>
    <w:rsid w:val="00801F6E"/>
    <w:rsid w:val="00803364"/>
    <w:rsid w:val="00804A7C"/>
    <w:rsid w:val="008123D8"/>
    <w:rsid w:val="00812BED"/>
    <w:rsid w:val="00823CCB"/>
    <w:rsid w:val="00824A90"/>
    <w:rsid w:val="008336B1"/>
    <w:rsid w:val="008346D7"/>
    <w:rsid w:val="00834F75"/>
    <w:rsid w:val="008415F1"/>
    <w:rsid w:val="008452A6"/>
    <w:rsid w:val="00852BB7"/>
    <w:rsid w:val="00866612"/>
    <w:rsid w:val="00874C64"/>
    <w:rsid w:val="00876ADE"/>
    <w:rsid w:val="008806F8"/>
    <w:rsid w:val="00881434"/>
    <w:rsid w:val="00881CBD"/>
    <w:rsid w:val="008829D3"/>
    <w:rsid w:val="00885A7F"/>
    <w:rsid w:val="008911A4"/>
    <w:rsid w:val="00891494"/>
    <w:rsid w:val="008933CA"/>
    <w:rsid w:val="00894E3A"/>
    <w:rsid w:val="0089529D"/>
    <w:rsid w:val="008962C6"/>
    <w:rsid w:val="008B167C"/>
    <w:rsid w:val="008B5785"/>
    <w:rsid w:val="008B6BB0"/>
    <w:rsid w:val="008C10B6"/>
    <w:rsid w:val="008C2547"/>
    <w:rsid w:val="008C28F8"/>
    <w:rsid w:val="008C2E54"/>
    <w:rsid w:val="008C5BD0"/>
    <w:rsid w:val="008C631A"/>
    <w:rsid w:val="008C650D"/>
    <w:rsid w:val="008D05D8"/>
    <w:rsid w:val="008D1BA5"/>
    <w:rsid w:val="008D28CD"/>
    <w:rsid w:val="008D3907"/>
    <w:rsid w:val="008D3E0D"/>
    <w:rsid w:val="008D72AF"/>
    <w:rsid w:val="008E2A0F"/>
    <w:rsid w:val="008E2D29"/>
    <w:rsid w:val="008E5078"/>
    <w:rsid w:val="008E54A4"/>
    <w:rsid w:val="008F22AD"/>
    <w:rsid w:val="008F49A2"/>
    <w:rsid w:val="00902F03"/>
    <w:rsid w:val="0090632E"/>
    <w:rsid w:val="009068BA"/>
    <w:rsid w:val="00906C0B"/>
    <w:rsid w:val="00907587"/>
    <w:rsid w:val="009104B0"/>
    <w:rsid w:val="00912EB8"/>
    <w:rsid w:val="009178A6"/>
    <w:rsid w:val="00920107"/>
    <w:rsid w:val="00920655"/>
    <w:rsid w:val="0092180B"/>
    <w:rsid w:val="0093776F"/>
    <w:rsid w:val="00937E01"/>
    <w:rsid w:val="009408E7"/>
    <w:rsid w:val="00944436"/>
    <w:rsid w:val="00944837"/>
    <w:rsid w:val="009507D1"/>
    <w:rsid w:val="00954592"/>
    <w:rsid w:val="00955FE6"/>
    <w:rsid w:val="00961FD7"/>
    <w:rsid w:val="009622F9"/>
    <w:rsid w:val="009633B4"/>
    <w:rsid w:val="009656E3"/>
    <w:rsid w:val="009663CA"/>
    <w:rsid w:val="00967257"/>
    <w:rsid w:val="00971F81"/>
    <w:rsid w:val="00972AA4"/>
    <w:rsid w:val="00972F13"/>
    <w:rsid w:val="00975282"/>
    <w:rsid w:val="00977C58"/>
    <w:rsid w:val="00977F20"/>
    <w:rsid w:val="00985686"/>
    <w:rsid w:val="00991398"/>
    <w:rsid w:val="00993B2C"/>
    <w:rsid w:val="009A40BB"/>
    <w:rsid w:val="009B37F2"/>
    <w:rsid w:val="009B38B8"/>
    <w:rsid w:val="009B482C"/>
    <w:rsid w:val="009B5994"/>
    <w:rsid w:val="009C4F40"/>
    <w:rsid w:val="009C6A97"/>
    <w:rsid w:val="009C75D7"/>
    <w:rsid w:val="009D721B"/>
    <w:rsid w:val="009E17B4"/>
    <w:rsid w:val="009E26BC"/>
    <w:rsid w:val="009E3594"/>
    <w:rsid w:val="009F054E"/>
    <w:rsid w:val="009F0E9D"/>
    <w:rsid w:val="009F0F97"/>
    <w:rsid w:val="009F3990"/>
    <w:rsid w:val="009F45E6"/>
    <w:rsid w:val="00A0336B"/>
    <w:rsid w:val="00A1087D"/>
    <w:rsid w:val="00A115E3"/>
    <w:rsid w:val="00A11D95"/>
    <w:rsid w:val="00A12747"/>
    <w:rsid w:val="00A1606C"/>
    <w:rsid w:val="00A165C2"/>
    <w:rsid w:val="00A24290"/>
    <w:rsid w:val="00A30853"/>
    <w:rsid w:val="00A311B7"/>
    <w:rsid w:val="00A320DC"/>
    <w:rsid w:val="00A50530"/>
    <w:rsid w:val="00A55CB7"/>
    <w:rsid w:val="00A562B3"/>
    <w:rsid w:val="00A66953"/>
    <w:rsid w:val="00A6795D"/>
    <w:rsid w:val="00A67A5E"/>
    <w:rsid w:val="00A70DE9"/>
    <w:rsid w:val="00A7316B"/>
    <w:rsid w:val="00A76710"/>
    <w:rsid w:val="00A774A2"/>
    <w:rsid w:val="00A82297"/>
    <w:rsid w:val="00A8241D"/>
    <w:rsid w:val="00A8544B"/>
    <w:rsid w:val="00A869E0"/>
    <w:rsid w:val="00A86DF2"/>
    <w:rsid w:val="00A87649"/>
    <w:rsid w:val="00A87A51"/>
    <w:rsid w:val="00A9326A"/>
    <w:rsid w:val="00A95061"/>
    <w:rsid w:val="00AA0921"/>
    <w:rsid w:val="00AA2A9B"/>
    <w:rsid w:val="00AA4A44"/>
    <w:rsid w:val="00AB243C"/>
    <w:rsid w:val="00AB534E"/>
    <w:rsid w:val="00AC5D00"/>
    <w:rsid w:val="00AC781C"/>
    <w:rsid w:val="00AD0180"/>
    <w:rsid w:val="00AD1320"/>
    <w:rsid w:val="00AD466E"/>
    <w:rsid w:val="00AE0F0E"/>
    <w:rsid w:val="00AE4C89"/>
    <w:rsid w:val="00AE516D"/>
    <w:rsid w:val="00AF0C99"/>
    <w:rsid w:val="00AF61DF"/>
    <w:rsid w:val="00B00D80"/>
    <w:rsid w:val="00B10A81"/>
    <w:rsid w:val="00B12CDC"/>
    <w:rsid w:val="00B21DA5"/>
    <w:rsid w:val="00B2505A"/>
    <w:rsid w:val="00B26B8E"/>
    <w:rsid w:val="00B33AFC"/>
    <w:rsid w:val="00B35420"/>
    <w:rsid w:val="00B40454"/>
    <w:rsid w:val="00B40B24"/>
    <w:rsid w:val="00B41454"/>
    <w:rsid w:val="00B41CF0"/>
    <w:rsid w:val="00B51DCF"/>
    <w:rsid w:val="00B531E4"/>
    <w:rsid w:val="00B54AC2"/>
    <w:rsid w:val="00B56B9C"/>
    <w:rsid w:val="00B608AE"/>
    <w:rsid w:val="00B60B0C"/>
    <w:rsid w:val="00B6647F"/>
    <w:rsid w:val="00B67779"/>
    <w:rsid w:val="00B705F3"/>
    <w:rsid w:val="00B73BF7"/>
    <w:rsid w:val="00B8023A"/>
    <w:rsid w:val="00B80A95"/>
    <w:rsid w:val="00B839AB"/>
    <w:rsid w:val="00B92200"/>
    <w:rsid w:val="00BA1611"/>
    <w:rsid w:val="00BA3933"/>
    <w:rsid w:val="00BA728F"/>
    <w:rsid w:val="00BB2D56"/>
    <w:rsid w:val="00BB658F"/>
    <w:rsid w:val="00BC0B8E"/>
    <w:rsid w:val="00BC1987"/>
    <w:rsid w:val="00BC423E"/>
    <w:rsid w:val="00BC4F80"/>
    <w:rsid w:val="00BC5AA9"/>
    <w:rsid w:val="00BC68E2"/>
    <w:rsid w:val="00BC7047"/>
    <w:rsid w:val="00BC7655"/>
    <w:rsid w:val="00BD28B1"/>
    <w:rsid w:val="00BD3185"/>
    <w:rsid w:val="00BD6E2D"/>
    <w:rsid w:val="00BE13A5"/>
    <w:rsid w:val="00BE17FE"/>
    <w:rsid w:val="00BE1EF3"/>
    <w:rsid w:val="00BE2A24"/>
    <w:rsid w:val="00BE6A69"/>
    <w:rsid w:val="00BF1527"/>
    <w:rsid w:val="00C020BD"/>
    <w:rsid w:val="00C06D5F"/>
    <w:rsid w:val="00C07058"/>
    <w:rsid w:val="00C071D3"/>
    <w:rsid w:val="00C105D7"/>
    <w:rsid w:val="00C15669"/>
    <w:rsid w:val="00C16892"/>
    <w:rsid w:val="00C17C23"/>
    <w:rsid w:val="00C20C61"/>
    <w:rsid w:val="00C2601A"/>
    <w:rsid w:val="00C30F03"/>
    <w:rsid w:val="00C3119E"/>
    <w:rsid w:val="00C36839"/>
    <w:rsid w:val="00C37E00"/>
    <w:rsid w:val="00C40416"/>
    <w:rsid w:val="00C4294B"/>
    <w:rsid w:val="00C46777"/>
    <w:rsid w:val="00C50356"/>
    <w:rsid w:val="00C50399"/>
    <w:rsid w:val="00C50B7F"/>
    <w:rsid w:val="00C511D3"/>
    <w:rsid w:val="00C522D6"/>
    <w:rsid w:val="00C52C93"/>
    <w:rsid w:val="00C57F0B"/>
    <w:rsid w:val="00C62CEE"/>
    <w:rsid w:val="00C65A5E"/>
    <w:rsid w:val="00C66609"/>
    <w:rsid w:val="00C70EB4"/>
    <w:rsid w:val="00C7143B"/>
    <w:rsid w:val="00C72B9C"/>
    <w:rsid w:val="00C7520E"/>
    <w:rsid w:val="00C76B9A"/>
    <w:rsid w:val="00C771A7"/>
    <w:rsid w:val="00C80593"/>
    <w:rsid w:val="00C84530"/>
    <w:rsid w:val="00C8665E"/>
    <w:rsid w:val="00C90579"/>
    <w:rsid w:val="00C95FAA"/>
    <w:rsid w:val="00C964A7"/>
    <w:rsid w:val="00C96801"/>
    <w:rsid w:val="00C97022"/>
    <w:rsid w:val="00C97999"/>
    <w:rsid w:val="00CA0BFC"/>
    <w:rsid w:val="00CA128D"/>
    <w:rsid w:val="00CA275A"/>
    <w:rsid w:val="00CA30A6"/>
    <w:rsid w:val="00CA30C1"/>
    <w:rsid w:val="00CA62B2"/>
    <w:rsid w:val="00CB04FD"/>
    <w:rsid w:val="00CB1759"/>
    <w:rsid w:val="00CB790E"/>
    <w:rsid w:val="00CC0D8B"/>
    <w:rsid w:val="00CC4CCB"/>
    <w:rsid w:val="00CC5148"/>
    <w:rsid w:val="00CC6176"/>
    <w:rsid w:val="00CC673F"/>
    <w:rsid w:val="00CC69CF"/>
    <w:rsid w:val="00CD22D0"/>
    <w:rsid w:val="00CD5E6C"/>
    <w:rsid w:val="00CF2FFF"/>
    <w:rsid w:val="00CF4E87"/>
    <w:rsid w:val="00CF5F77"/>
    <w:rsid w:val="00CF64D3"/>
    <w:rsid w:val="00D040BC"/>
    <w:rsid w:val="00D066DB"/>
    <w:rsid w:val="00D1054E"/>
    <w:rsid w:val="00D10A0E"/>
    <w:rsid w:val="00D17297"/>
    <w:rsid w:val="00D20331"/>
    <w:rsid w:val="00D219B0"/>
    <w:rsid w:val="00D23048"/>
    <w:rsid w:val="00D34D59"/>
    <w:rsid w:val="00D40C4E"/>
    <w:rsid w:val="00D415DA"/>
    <w:rsid w:val="00D419A3"/>
    <w:rsid w:val="00D41BF4"/>
    <w:rsid w:val="00D43992"/>
    <w:rsid w:val="00D45B1D"/>
    <w:rsid w:val="00D52957"/>
    <w:rsid w:val="00D55A48"/>
    <w:rsid w:val="00D56AB5"/>
    <w:rsid w:val="00D57B76"/>
    <w:rsid w:val="00D6239D"/>
    <w:rsid w:val="00D639C1"/>
    <w:rsid w:val="00D67540"/>
    <w:rsid w:val="00D70962"/>
    <w:rsid w:val="00D70E39"/>
    <w:rsid w:val="00D723A0"/>
    <w:rsid w:val="00D72AF1"/>
    <w:rsid w:val="00D73101"/>
    <w:rsid w:val="00D747BE"/>
    <w:rsid w:val="00D76608"/>
    <w:rsid w:val="00D779B3"/>
    <w:rsid w:val="00D8395D"/>
    <w:rsid w:val="00D85876"/>
    <w:rsid w:val="00D86E47"/>
    <w:rsid w:val="00D86EB4"/>
    <w:rsid w:val="00D87758"/>
    <w:rsid w:val="00D90DD5"/>
    <w:rsid w:val="00D94A0A"/>
    <w:rsid w:val="00D9715B"/>
    <w:rsid w:val="00DA07B0"/>
    <w:rsid w:val="00DA3A68"/>
    <w:rsid w:val="00DA3F54"/>
    <w:rsid w:val="00DA475A"/>
    <w:rsid w:val="00DA683C"/>
    <w:rsid w:val="00DB1BDE"/>
    <w:rsid w:val="00DB47C5"/>
    <w:rsid w:val="00DB48C0"/>
    <w:rsid w:val="00DB5E6B"/>
    <w:rsid w:val="00DC01A9"/>
    <w:rsid w:val="00DC0639"/>
    <w:rsid w:val="00DC0FEC"/>
    <w:rsid w:val="00DC228B"/>
    <w:rsid w:val="00DC2712"/>
    <w:rsid w:val="00DC59D6"/>
    <w:rsid w:val="00DC6E54"/>
    <w:rsid w:val="00DD10F7"/>
    <w:rsid w:val="00DD17A3"/>
    <w:rsid w:val="00DD31DB"/>
    <w:rsid w:val="00DD4405"/>
    <w:rsid w:val="00DD6331"/>
    <w:rsid w:val="00DE34DB"/>
    <w:rsid w:val="00DE44B8"/>
    <w:rsid w:val="00DE4EBA"/>
    <w:rsid w:val="00DE5F5C"/>
    <w:rsid w:val="00DE61DA"/>
    <w:rsid w:val="00DF3E4A"/>
    <w:rsid w:val="00DF73A5"/>
    <w:rsid w:val="00E01E5E"/>
    <w:rsid w:val="00E112B3"/>
    <w:rsid w:val="00E12F26"/>
    <w:rsid w:val="00E15B21"/>
    <w:rsid w:val="00E2014C"/>
    <w:rsid w:val="00E214E3"/>
    <w:rsid w:val="00E303E5"/>
    <w:rsid w:val="00E329B6"/>
    <w:rsid w:val="00E36D29"/>
    <w:rsid w:val="00E376E7"/>
    <w:rsid w:val="00E40763"/>
    <w:rsid w:val="00E44E1C"/>
    <w:rsid w:val="00E46BB9"/>
    <w:rsid w:val="00E54762"/>
    <w:rsid w:val="00E54B2C"/>
    <w:rsid w:val="00E5598B"/>
    <w:rsid w:val="00E55FAB"/>
    <w:rsid w:val="00E56394"/>
    <w:rsid w:val="00E62E82"/>
    <w:rsid w:val="00E632EE"/>
    <w:rsid w:val="00E702CD"/>
    <w:rsid w:val="00E75FE7"/>
    <w:rsid w:val="00E8108B"/>
    <w:rsid w:val="00E81988"/>
    <w:rsid w:val="00E828B6"/>
    <w:rsid w:val="00E91299"/>
    <w:rsid w:val="00E96820"/>
    <w:rsid w:val="00EA297D"/>
    <w:rsid w:val="00EA3BED"/>
    <w:rsid w:val="00EA66E3"/>
    <w:rsid w:val="00EB2C84"/>
    <w:rsid w:val="00EC1E14"/>
    <w:rsid w:val="00EC2353"/>
    <w:rsid w:val="00EC2BA3"/>
    <w:rsid w:val="00EC5782"/>
    <w:rsid w:val="00EC687C"/>
    <w:rsid w:val="00ED0DC6"/>
    <w:rsid w:val="00ED362E"/>
    <w:rsid w:val="00ED52FA"/>
    <w:rsid w:val="00EE07A1"/>
    <w:rsid w:val="00EE2B85"/>
    <w:rsid w:val="00EE2BB9"/>
    <w:rsid w:val="00EE4190"/>
    <w:rsid w:val="00EE5C1E"/>
    <w:rsid w:val="00EE7A06"/>
    <w:rsid w:val="00EF0786"/>
    <w:rsid w:val="00EF3ED6"/>
    <w:rsid w:val="00EF50A1"/>
    <w:rsid w:val="00EF710D"/>
    <w:rsid w:val="00EF7818"/>
    <w:rsid w:val="00EF784A"/>
    <w:rsid w:val="00F02A3F"/>
    <w:rsid w:val="00F07092"/>
    <w:rsid w:val="00F1006E"/>
    <w:rsid w:val="00F16348"/>
    <w:rsid w:val="00F17810"/>
    <w:rsid w:val="00F20014"/>
    <w:rsid w:val="00F22A80"/>
    <w:rsid w:val="00F24AEF"/>
    <w:rsid w:val="00F24FA0"/>
    <w:rsid w:val="00F25F97"/>
    <w:rsid w:val="00F260D8"/>
    <w:rsid w:val="00F268B7"/>
    <w:rsid w:val="00F26A4D"/>
    <w:rsid w:val="00F31DB9"/>
    <w:rsid w:val="00F334BE"/>
    <w:rsid w:val="00F3369A"/>
    <w:rsid w:val="00F35B98"/>
    <w:rsid w:val="00F36265"/>
    <w:rsid w:val="00F36E3A"/>
    <w:rsid w:val="00F43E55"/>
    <w:rsid w:val="00F44BC3"/>
    <w:rsid w:val="00F50B95"/>
    <w:rsid w:val="00F50E08"/>
    <w:rsid w:val="00F54DC3"/>
    <w:rsid w:val="00F5536D"/>
    <w:rsid w:val="00F568F2"/>
    <w:rsid w:val="00F6113D"/>
    <w:rsid w:val="00F67AF1"/>
    <w:rsid w:val="00F71439"/>
    <w:rsid w:val="00F76D70"/>
    <w:rsid w:val="00F808BD"/>
    <w:rsid w:val="00F81935"/>
    <w:rsid w:val="00F83CC1"/>
    <w:rsid w:val="00F85B2A"/>
    <w:rsid w:val="00F9464E"/>
    <w:rsid w:val="00F950CD"/>
    <w:rsid w:val="00F95692"/>
    <w:rsid w:val="00F97F41"/>
    <w:rsid w:val="00FA1BFF"/>
    <w:rsid w:val="00FA626F"/>
    <w:rsid w:val="00FA7A23"/>
    <w:rsid w:val="00FB1EE5"/>
    <w:rsid w:val="00FB4A3B"/>
    <w:rsid w:val="00FB5948"/>
    <w:rsid w:val="00FB6466"/>
    <w:rsid w:val="00FB7E8B"/>
    <w:rsid w:val="00FB7EB3"/>
    <w:rsid w:val="00FC16F5"/>
    <w:rsid w:val="00FC35FD"/>
    <w:rsid w:val="00FC6DD7"/>
    <w:rsid w:val="00FD2C8D"/>
    <w:rsid w:val="00FD4EFC"/>
    <w:rsid w:val="00FD5332"/>
    <w:rsid w:val="00FD5AB4"/>
    <w:rsid w:val="00FD7ADC"/>
    <w:rsid w:val="00FE1B2B"/>
    <w:rsid w:val="00FE2210"/>
    <w:rsid w:val="00FE2D97"/>
    <w:rsid w:val="00FE6607"/>
    <w:rsid w:val="00FE6A5B"/>
    <w:rsid w:val="00FF0615"/>
    <w:rsid w:val="00FF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AF71A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709" w:firstLine="0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sz w:val="26"/>
      <w:lang w:val="x-none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keepNext/>
      <w:keepLines/>
      <w:numPr>
        <w:ilvl w:val="4"/>
        <w:numId w:val="1"/>
      </w:numPr>
      <w:spacing w:before="200" w:line="276" w:lineRule="auto"/>
      <w:outlineLvl w:val="4"/>
    </w:pPr>
    <w:rPr>
      <w:rFonts w:ascii="Cambria" w:hAnsi="Cambria" w:cs="Cambria"/>
      <w:color w:val="243F60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spacing w:before="240" w:after="60"/>
      <w:ind w:hanging="432"/>
      <w:outlineLvl w:val="5"/>
    </w:pPr>
    <w:rPr>
      <w:b/>
      <w:bCs/>
    </w:rPr>
  </w:style>
  <w:style w:type="paragraph" w:styleId="7">
    <w:name w:val="heading 7"/>
    <w:basedOn w:val="a"/>
    <w:next w:val="a"/>
    <w:qFormat/>
    <w:pPr>
      <w:keepNext/>
      <w:keepLines/>
      <w:numPr>
        <w:ilvl w:val="6"/>
        <w:numId w:val="1"/>
      </w:numPr>
      <w:spacing w:before="200" w:line="276" w:lineRule="auto"/>
      <w:outlineLvl w:val="6"/>
    </w:pPr>
    <w:rPr>
      <w:rFonts w:ascii="Cambria" w:hAnsi="Cambria" w:cs="Cambria"/>
      <w:i/>
      <w:iCs/>
      <w:color w:val="404040"/>
    </w:rPr>
  </w:style>
  <w:style w:type="paragraph" w:styleId="8">
    <w:name w:val="heading 8"/>
    <w:basedOn w:val="a"/>
    <w:next w:val="a"/>
    <w:qFormat/>
    <w:pPr>
      <w:keepNext/>
      <w:keepLines/>
      <w:numPr>
        <w:ilvl w:val="7"/>
        <w:numId w:val="1"/>
      </w:numPr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qFormat/>
    <w:pPr>
      <w:keepNext/>
      <w:keepLines/>
      <w:numPr>
        <w:ilvl w:val="8"/>
        <w:numId w:val="1"/>
      </w:numPr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rPr>
      <w:sz w:val="28"/>
    </w:rPr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rPr>
      <w:b/>
      <w:bCs/>
      <w:sz w:val="28"/>
      <w:szCs w:val="28"/>
    </w:rPr>
  </w:style>
  <w:style w:type="character" w:customStyle="1" w:styleId="50">
    <w:name w:val="Заголовок 5 Знак"/>
    <w:rPr>
      <w:rFonts w:ascii="Cambria" w:hAnsi="Cambria" w:cs="Cambria"/>
      <w:color w:val="243F60"/>
    </w:rPr>
  </w:style>
  <w:style w:type="character" w:customStyle="1" w:styleId="60">
    <w:name w:val="Заголовок 6 Знак"/>
    <w:rPr>
      <w:b/>
      <w:bCs/>
    </w:rPr>
  </w:style>
  <w:style w:type="character" w:customStyle="1" w:styleId="70">
    <w:name w:val="Заголовок 7 Знак"/>
    <w:rPr>
      <w:rFonts w:ascii="Cambria" w:hAnsi="Cambria" w:cs="Cambria"/>
      <w:i/>
      <w:iCs/>
      <w:color w:val="404040"/>
    </w:rPr>
  </w:style>
  <w:style w:type="character" w:customStyle="1" w:styleId="80">
    <w:name w:val="Заголовок 8 Знак"/>
    <w:rPr>
      <w:rFonts w:ascii="Cambria" w:hAnsi="Cambria" w:cs="Cambria"/>
      <w:color w:val="404040"/>
    </w:rPr>
  </w:style>
  <w:style w:type="character" w:customStyle="1" w:styleId="90">
    <w:name w:val="Заголовок 9 Знак"/>
    <w:rPr>
      <w:rFonts w:ascii="Cambria" w:hAnsi="Cambria" w:cs="Cambria"/>
      <w:i/>
      <w:iCs/>
      <w:color w:val="404040"/>
    </w:rPr>
  </w:style>
  <w:style w:type="character" w:customStyle="1" w:styleId="11">
    <w:name w:val="Заголовок 1 Знак"/>
    <w:rPr>
      <w:rFonts w:ascii="AG Souvenir" w:hAnsi="AG Souvenir" w:cs="AG Souvenir"/>
      <w:b/>
      <w:spacing w:val="38"/>
      <w:sz w:val="28"/>
    </w:rPr>
  </w:style>
  <w:style w:type="character" w:customStyle="1" w:styleId="31">
    <w:name w:val="Заголовок 3 Знак1"/>
    <w:rPr>
      <w:rFonts w:ascii="Arial" w:hAnsi="Arial" w:cs="Arial"/>
      <w:b/>
      <w:sz w:val="26"/>
    </w:rPr>
  </w:style>
  <w:style w:type="character" w:customStyle="1" w:styleId="a5">
    <w:name w:val="Основной текст Знак"/>
    <w:rPr>
      <w:sz w:val="28"/>
    </w:rPr>
  </w:style>
  <w:style w:type="character" w:customStyle="1" w:styleId="a6">
    <w:name w:val="Основной текст с отступом Знак"/>
    <w:rPr>
      <w:sz w:val="28"/>
    </w:rPr>
  </w:style>
  <w:style w:type="character" w:customStyle="1" w:styleId="a7">
    <w:name w:val="Нижний колонтитул Знак"/>
    <w:basedOn w:val="10"/>
  </w:style>
  <w:style w:type="character" w:customStyle="1" w:styleId="a8">
    <w:name w:val="Верхний колонтитул Знак"/>
    <w:basedOn w:val="10"/>
  </w:style>
  <w:style w:type="character" w:customStyle="1" w:styleId="HTML">
    <w:name w:val="Стандартный HTML Знак"/>
    <w:rPr>
      <w:rFonts w:ascii="Courier New" w:hAnsi="Courier New" w:cs="Courier New"/>
    </w:rPr>
  </w:style>
  <w:style w:type="character" w:customStyle="1" w:styleId="HTML1">
    <w:name w:val="Стандартный HTML Знак1"/>
    <w:rPr>
      <w:rFonts w:ascii="Consolas" w:hAnsi="Consolas" w:cs="Consolas"/>
    </w:rPr>
  </w:style>
  <w:style w:type="character" w:customStyle="1" w:styleId="a9">
    <w:name w:val="Текст сноски Знак"/>
    <w:rPr>
      <w:sz w:val="24"/>
    </w:rPr>
  </w:style>
  <w:style w:type="character" w:customStyle="1" w:styleId="12">
    <w:name w:val="Текст сноски Знак1"/>
    <w:basedOn w:val="10"/>
  </w:style>
  <w:style w:type="character" w:customStyle="1" w:styleId="aa">
    <w:name w:val="Текст концевой сноски Знак"/>
    <w:basedOn w:val="10"/>
  </w:style>
  <w:style w:type="character" w:customStyle="1" w:styleId="13">
    <w:name w:val="Текст концевой сноски Знак1"/>
    <w:basedOn w:val="10"/>
  </w:style>
  <w:style w:type="character" w:customStyle="1" w:styleId="ab">
    <w:name w:val="Название Знак"/>
    <w:rPr>
      <w:rFonts w:ascii="Cambria" w:hAnsi="Cambria" w:cs="Cambria"/>
      <w:color w:val="17365D"/>
      <w:spacing w:val="5"/>
      <w:kern w:val="1"/>
      <w:sz w:val="52"/>
      <w:szCs w:val="52"/>
    </w:rPr>
  </w:style>
  <w:style w:type="character" w:customStyle="1" w:styleId="14">
    <w:name w:val="Название Знак1"/>
    <w:rPr>
      <w:rFonts w:ascii="Cambria" w:eastAsia="Times New Roman" w:hAnsi="Cambria" w:cs="Times New Roman"/>
      <w:color w:val="17365D"/>
      <w:spacing w:val="5"/>
      <w:kern w:val="1"/>
      <w:sz w:val="52"/>
      <w:szCs w:val="52"/>
    </w:rPr>
  </w:style>
  <w:style w:type="character" w:customStyle="1" w:styleId="ac">
    <w:name w:val="Подзаголовок Знак"/>
    <w:rPr>
      <w:rFonts w:ascii="Cambria" w:hAnsi="Cambria" w:cs="Cambria"/>
      <w:i/>
      <w:iCs/>
      <w:color w:val="4F81BD"/>
      <w:spacing w:val="15"/>
      <w:sz w:val="24"/>
      <w:szCs w:val="24"/>
    </w:rPr>
  </w:style>
  <w:style w:type="character" w:customStyle="1" w:styleId="15">
    <w:name w:val="Подзаголовок Знак1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21">
    <w:name w:val="Основной текст 2 Знак"/>
    <w:rPr>
      <w:sz w:val="24"/>
      <w:szCs w:val="24"/>
    </w:rPr>
  </w:style>
  <w:style w:type="character" w:customStyle="1" w:styleId="210">
    <w:name w:val="Основной текст 2 Знак1"/>
    <w:basedOn w:val="10"/>
  </w:style>
  <w:style w:type="character" w:customStyle="1" w:styleId="22">
    <w:name w:val="Основной текст с отступом 2 Знак"/>
    <w:basedOn w:val="10"/>
  </w:style>
  <w:style w:type="character" w:customStyle="1" w:styleId="211">
    <w:name w:val="Основной текст с отступом 2 Знак1"/>
    <w:basedOn w:val="10"/>
  </w:style>
  <w:style w:type="character" w:customStyle="1" w:styleId="32">
    <w:name w:val="Основной текст с отступом 3 Знак"/>
    <w:rPr>
      <w:sz w:val="16"/>
    </w:rPr>
  </w:style>
  <w:style w:type="character" w:customStyle="1" w:styleId="310">
    <w:name w:val="Основной текст с отступом 3 Знак1"/>
    <w:rPr>
      <w:sz w:val="16"/>
      <w:szCs w:val="16"/>
    </w:rPr>
  </w:style>
  <w:style w:type="character" w:customStyle="1" w:styleId="ad">
    <w:name w:val="Схема документа Знак"/>
    <w:rPr>
      <w:rFonts w:ascii="Tahoma" w:hAnsi="Tahoma" w:cs="Tahoma"/>
      <w:shd w:val="clear" w:color="auto" w:fill="000080"/>
    </w:rPr>
  </w:style>
  <w:style w:type="character" w:customStyle="1" w:styleId="16">
    <w:name w:val="Схема документа Знак1"/>
    <w:rPr>
      <w:rFonts w:ascii="Tahoma" w:hAnsi="Tahoma" w:cs="Tahoma"/>
      <w:sz w:val="16"/>
      <w:szCs w:val="16"/>
    </w:rPr>
  </w:style>
  <w:style w:type="character" w:customStyle="1" w:styleId="ae">
    <w:name w:val="Текст Знак"/>
    <w:rPr>
      <w:rFonts w:ascii="Courier New" w:hAnsi="Courier New" w:cs="Courier New"/>
    </w:rPr>
  </w:style>
  <w:style w:type="character" w:customStyle="1" w:styleId="17">
    <w:name w:val="Текст Знак1"/>
    <w:rPr>
      <w:rFonts w:ascii="Consolas" w:hAnsi="Consolas" w:cs="Consolas"/>
      <w:sz w:val="21"/>
      <w:szCs w:val="21"/>
    </w:rPr>
  </w:style>
  <w:style w:type="character" w:customStyle="1" w:styleId="af">
    <w:name w:val="Без интервала Знак"/>
    <w:rPr>
      <w:rFonts w:ascii="Calibri" w:hAnsi="Calibri" w:cs="Calibri"/>
      <w:sz w:val="22"/>
      <w:szCs w:val="22"/>
      <w:lang w:val="ru-RU" w:bidi="ar-SA"/>
    </w:rPr>
  </w:style>
  <w:style w:type="character" w:customStyle="1" w:styleId="af0">
    <w:name w:val="Абзац списка Знак"/>
    <w:rPr>
      <w:rFonts w:ascii="Calibri" w:hAnsi="Calibri" w:cs="Calibri"/>
      <w:sz w:val="22"/>
      <w:szCs w:val="22"/>
    </w:rPr>
  </w:style>
  <w:style w:type="character" w:customStyle="1" w:styleId="23">
    <w:name w:val="Цитата 2 Знак"/>
    <w:rPr>
      <w:rFonts w:ascii="Calibri" w:hAnsi="Calibri" w:cs="Calibri"/>
      <w:i/>
      <w:iCs/>
      <w:color w:val="000000"/>
    </w:rPr>
  </w:style>
  <w:style w:type="character" w:customStyle="1" w:styleId="212">
    <w:name w:val="Цитата 2 Знак1"/>
    <w:rPr>
      <w:i/>
      <w:iCs/>
      <w:color w:val="000000"/>
    </w:rPr>
  </w:style>
  <w:style w:type="character" w:customStyle="1" w:styleId="af1">
    <w:name w:val="Выделенная цитата Знак"/>
    <w:rPr>
      <w:rFonts w:ascii="Calibri" w:hAnsi="Calibri" w:cs="Calibri"/>
      <w:b/>
      <w:bCs/>
      <w:i/>
      <w:iCs/>
      <w:color w:val="4F81BD"/>
    </w:rPr>
  </w:style>
  <w:style w:type="character" w:customStyle="1" w:styleId="18">
    <w:name w:val="Выделенная цитата Знак1"/>
    <w:rPr>
      <w:b/>
      <w:bCs/>
      <w:i/>
      <w:iCs/>
      <w:color w:val="4F81BD"/>
    </w:rPr>
  </w:style>
  <w:style w:type="character" w:customStyle="1" w:styleId="ConsPlusNonformat">
    <w:name w:val="ConsPlusNonformat Знак"/>
    <w:rPr>
      <w:rFonts w:ascii="Courier New" w:hAnsi="Courier New" w:cs="Courier New"/>
      <w:sz w:val="22"/>
      <w:szCs w:val="22"/>
      <w:lang w:val="ru-RU" w:bidi="ar-SA"/>
    </w:rPr>
  </w:style>
  <w:style w:type="character" w:customStyle="1" w:styleId="QuoteChar">
    <w:name w:val="Quote Char"/>
    <w:rPr>
      <w:i/>
      <w:color w:val="000000"/>
    </w:rPr>
  </w:style>
  <w:style w:type="character" w:customStyle="1" w:styleId="IntenseQuoteChar">
    <w:name w:val="Intense Quote Char"/>
    <w:rPr>
      <w:b/>
      <w:i/>
      <w:color w:val="4F81BD"/>
    </w:rPr>
  </w:style>
  <w:style w:type="character" w:customStyle="1" w:styleId="af2">
    <w:name w:val="Основной текст_"/>
    <w:rPr>
      <w:sz w:val="29"/>
      <w:szCs w:val="29"/>
      <w:shd w:val="clear" w:color="auto" w:fill="FFFFFF"/>
    </w:rPr>
  </w:style>
  <w:style w:type="character" w:customStyle="1" w:styleId="af3">
    <w:name w:val="Таб_текст Знак"/>
    <w:rPr>
      <w:rFonts w:ascii="Cambria" w:hAnsi="Cambria" w:cs="Cambria"/>
      <w:sz w:val="24"/>
      <w:szCs w:val="22"/>
    </w:rPr>
  </w:style>
  <w:style w:type="paragraph" w:customStyle="1" w:styleId="19">
    <w:name w:val="Заголовок1"/>
    <w:basedOn w:val="a"/>
    <w:next w:val="a"/>
    <w:pPr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pacing w:after="300"/>
      <w:contextualSpacing/>
    </w:pPr>
    <w:rPr>
      <w:rFonts w:ascii="Cambria" w:hAnsi="Cambria" w:cs="Cambria"/>
      <w:color w:val="17365D"/>
      <w:spacing w:val="5"/>
      <w:kern w:val="1"/>
      <w:sz w:val="52"/>
      <w:szCs w:val="52"/>
    </w:rPr>
  </w:style>
  <w:style w:type="paragraph" w:styleId="af4">
    <w:name w:val="Body Text"/>
    <w:basedOn w:val="a"/>
    <w:rPr>
      <w:sz w:val="28"/>
    </w:rPr>
  </w:style>
  <w:style w:type="paragraph" w:styleId="af5">
    <w:name w:val="List"/>
    <w:basedOn w:val="af4"/>
    <w:rPr>
      <w:rFonts w:cs="Mangal"/>
    </w:rPr>
  </w:style>
  <w:style w:type="paragraph" w:styleId="af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a">
    <w:name w:val="Указатель1"/>
    <w:basedOn w:val="a"/>
    <w:pPr>
      <w:suppressLineNumbers/>
    </w:pPr>
    <w:rPr>
      <w:rFonts w:cs="Mangal"/>
    </w:rPr>
  </w:style>
  <w:style w:type="paragraph" w:styleId="af7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f8">
    <w:name w:val="footer"/>
    <w:basedOn w:val="a"/>
  </w:style>
  <w:style w:type="paragraph" w:styleId="af9">
    <w:name w:val="header"/>
    <w:basedOn w:val="a"/>
  </w:style>
  <w:style w:type="paragraph" w:styleId="afa">
    <w:name w:val="Balloon Text"/>
    <w:basedOn w:val="a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rPr>
      <w:rFonts w:ascii="Courier New" w:hAnsi="Courier New" w:cs="Courier New"/>
    </w:rPr>
  </w:style>
  <w:style w:type="paragraph" w:styleId="afb">
    <w:name w:val="footnote text"/>
    <w:basedOn w:val="a"/>
    <w:rPr>
      <w:sz w:val="24"/>
      <w:lang w:val="x-none"/>
    </w:rPr>
  </w:style>
  <w:style w:type="paragraph" w:styleId="afc">
    <w:name w:val="endnote text"/>
    <w:basedOn w:val="a"/>
  </w:style>
  <w:style w:type="paragraph" w:styleId="afd">
    <w:name w:val="Subtitle"/>
    <w:basedOn w:val="a"/>
    <w:next w:val="a"/>
    <w:qFormat/>
    <w:pPr>
      <w:spacing w:after="200" w:line="276" w:lineRule="auto"/>
    </w:pPr>
    <w:rPr>
      <w:rFonts w:ascii="Cambria" w:hAnsi="Cambria" w:cs="Cambria"/>
      <w:i/>
      <w:iCs/>
      <w:color w:val="4F81BD"/>
      <w:spacing w:val="15"/>
      <w:sz w:val="24"/>
      <w:szCs w:val="24"/>
    </w:rPr>
  </w:style>
  <w:style w:type="paragraph" w:customStyle="1" w:styleId="213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customStyle="1" w:styleId="214">
    <w:name w:val="Основной текст с отступом 21"/>
    <w:basedOn w:val="a"/>
    <w:qFormat/>
    <w:pPr>
      <w:widowControl w:val="0"/>
      <w:autoSpaceDE w:val="0"/>
      <w:spacing w:after="120" w:line="480" w:lineRule="auto"/>
      <w:ind w:left="283"/>
    </w:pPr>
  </w:style>
  <w:style w:type="paragraph" w:customStyle="1" w:styleId="311">
    <w:name w:val="Основной текст с отступом 31"/>
    <w:basedOn w:val="a"/>
    <w:pPr>
      <w:spacing w:after="120"/>
      <w:ind w:left="283"/>
      <w:jc w:val="both"/>
    </w:pPr>
    <w:rPr>
      <w:sz w:val="16"/>
    </w:rPr>
  </w:style>
  <w:style w:type="paragraph" w:customStyle="1" w:styleId="1b">
    <w:name w:val="Схема документа1"/>
    <w:basedOn w:val="a"/>
    <w:pPr>
      <w:shd w:val="clear" w:color="auto" w:fill="000080"/>
    </w:pPr>
    <w:rPr>
      <w:rFonts w:ascii="Tahoma" w:hAnsi="Tahoma" w:cs="Tahoma"/>
    </w:rPr>
  </w:style>
  <w:style w:type="paragraph" w:customStyle="1" w:styleId="1c">
    <w:name w:val="Текст1"/>
    <w:basedOn w:val="a"/>
    <w:rPr>
      <w:rFonts w:ascii="Courier New" w:hAnsi="Courier New" w:cs="Courier New"/>
    </w:rPr>
  </w:style>
  <w:style w:type="paragraph" w:styleId="afe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">
    <w:name w:val="List Paragraph"/>
    <w:basedOn w:val="a"/>
    <w:qFormat/>
    <w:pPr>
      <w:spacing w:after="200" w:line="276" w:lineRule="auto"/>
      <w:ind w:left="720"/>
    </w:pPr>
    <w:rPr>
      <w:rFonts w:ascii="Calibri" w:hAnsi="Calibri" w:cs="Calibri"/>
      <w:sz w:val="22"/>
      <w:szCs w:val="22"/>
      <w:lang w:val="x-none"/>
    </w:rPr>
  </w:style>
  <w:style w:type="paragraph" w:styleId="24">
    <w:name w:val="Quote"/>
    <w:basedOn w:val="a"/>
    <w:next w:val="a"/>
    <w:qFormat/>
    <w:pPr>
      <w:spacing w:after="200" w:line="276" w:lineRule="auto"/>
    </w:pPr>
    <w:rPr>
      <w:rFonts w:ascii="Calibri" w:hAnsi="Calibri" w:cs="Calibri"/>
      <w:i/>
      <w:iCs/>
      <w:color w:val="000000"/>
    </w:rPr>
  </w:style>
  <w:style w:type="paragraph" w:styleId="aff0">
    <w:name w:val="Intense Quote"/>
    <w:basedOn w:val="a"/>
    <w:next w:val="a"/>
    <w:qFormat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</w:rPr>
  </w:style>
  <w:style w:type="paragraph" w:customStyle="1" w:styleId="ConsPlusNonformat0">
    <w:name w:val="ConsPlusNonformat"/>
    <w:pPr>
      <w:widowControl w:val="0"/>
      <w:suppressAutoHyphens/>
      <w:autoSpaceDE w:val="0"/>
    </w:pPr>
    <w:rPr>
      <w:rFonts w:ascii="Courier New" w:hAnsi="Courier New" w:cs="Courier New"/>
      <w:sz w:val="22"/>
      <w:szCs w:val="22"/>
      <w:lang w:eastAsia="zh-CN"/>
    </w:rPr>
  </w:style>
  <w:style w:type="paragraph" w:customStyle="1" w:styleId="215">
    <w:name w:val="Цитата 21"/>
    <w:basedOn w:val="a"/>
    <w:next w:val="a"/>
    <w:pPr>
      <w:spacing w:after="200" w:line="276" w:lineRule="auto"/>
    </w:pPr>
    <w:rPr>
      <w:i/>
      <w:color w:val="000000"/>
      <w:lang w:val="x-none"/>
    </w:rPr>
  </w:style>
  <w:style w:type="paragraph" w:customStyle="1" w:styleId="1d">
    <w:name w:val="Выделенная цитата1"/>
    <w:basedOn w:val="a"/>
    <w:next w:val="a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b/>
      <w:i/>
      <w:color w:val="4F81BD"/>
      <w:lang w:val="x-none"/>
    </w:rPr>
  </w:style>
  <w:style w:type="paragraph" w:customStyle="1" w:styleId="1e">
    <w:name w:val="Основной текст1"/>
    <w:basedOn w:val="a"/>
    <w:pPr>
      <w:shd w:val="clear" w:color="auto" w:fill="FFFFFF"/>
      <w:spacing w:before="300" w:line="317" w:lineRule="exact"/>
      <w:jc w:val="both"/>
    </w:pPr>
    <w:rPr>
      <w:sz w:val="29"/>
      <w:szCs w:val="29"/>
      <w:lang w:val="x-none"/>
    </w:rPr>
  </w:style>
  <w:style w:type="paragraph" w:customStyle="1" w:styleId="aff1">
    <w:name w:val="Таб_текст"/>
    <w:basedOn w:val="afe"/>
    <w:rPr>
      <w:rFonts w:ascii="Cambria" w:hAnsi="Cambria" w:cs="Times New Roman"/>
      <w:sz w:val="24"/>
      <w:lang w:val="x-none"/>
    </w:rPr>
  </w:style>
  <w:style w:type="paragraph" w:customStyle="1" w:styleId="aff2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aff3">
    <w:name w:val="Содержимое таблицы"/>
    <w:basedOn w:val="a"/>
    <w:pPr>
      <w:suppressLineNumbers/>
    </w:pPr>
  </w:style>
  <w:style w:type="paragraph" w:customStyle="1" w:styleId="aff4">
    <w:name w:val="Заголовок таблицы"/>
    <w:basedOn w:val="aff3"/>
    <w:pPr>
      <w:jc w:val="center"/>
    </w:pPr>
    <w:rPr>
      <w:b/>
      <w:bCs/>
    </w:rPr>
  </w:style>
  <w:style w:type="table" w:styleId="aff5">
    <w:name w:val="Table Grid"/>
    <w:basedOn w:val="a1"/>
    <w:uiPriority w:val="59"/>
    <w:rsid w:val="00597A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709" w:firstLine="0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sz w:val="26"/>
      <w:lang w:val="x-none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keepNext/>
      <w:keepLines/>
      <w:numPr>
        <w:ilvl w:val="4"/>
        <w:numId w:val="1"/>
      </w:numPr>
      <w:spacing w:before="200" w:line="276" w:lineRule="auto"/>
      <w:outlineLvl w:val="4"/>
    </w:pPr>
    <w:rPr>
      <w:rFonts w:ascii="Cambria" w:hAnsi="Cambria" w:cs="Cambria"/>
      <w:color w:val="243F60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spacing w:before="240" w:after="60"/>
      <w:ind w:hanging="432"/>
      <w:outlineLvl w:val="5"/>
    </w:pPr>
    <w:rPr>
      <w:b/>
      <w:bCs/>
    </w:rPr>
  </w:style>
  <w:style w:type="paragraph" w:styleId="7">
    <w:name w:val="heading 7"/>
    <w:basedOn w:val="a"/>
    <w:next w:val="a"/>
    <w:qFormat/>
    <w:pPr>
      <w:keepNext/>
      <w:keepLines/>
      <w:numPr>
        <w:ilvl w:val="6"/>
        <w:numId w:val="1"/>
      </w:numPr>
      <w:spacing w:before="200" w:line="276" w:lineRule="auto"/>
      <w:outlineLvl w:val="6"/>
    </w:pPr>
    <w:rPr>
      <w:rFonts w:ascii="Cambria" w:hAnsi="Cambria" w:cs="Cambria"/>
      <w:i/>
      <w:iCs/>
      <w:color w:val="404040"/>
    </w:rPr>
  </w:style>
  <w:style w:type="paragraph" w:styleId="8">
    <w:name w:val="heading 8"/>
    <w:basedOn w:val="a"/>
    <w:next w:val="a"/>
    <w:qFormat/>
    <w:pPr>
      <w:keepNext/>
      <w:keepLines/>
      <w:numPr>
        <w:ilvl w:val="7"/>
        <w:numId w:val="1"/>
      </w:numPr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qFormat/>
    <w:pPr>
      <w:keepNext/>
      <w:keepLines/>
      <w:numPr>
        <w:ilvl w:val="8"/>
        <w:numId w:val="1"/>
      </w:numPr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rPr>
      <w:sz w:val="28"/>
    </w:rPr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rPr>
      <w:b/>
      <w:bCs/>
      <w:sz w:val="28"/>
      <w:szCs w:val="28"/>
    </w:rPr>
  </w:style>
  <w:style w:type="character" w:customStyle="1" w:styleId="50">
    <w:name w:val="Заголовок 5 Знак"/>
    <w:rPr>
      <w:rFonts w:ascii="Cambria" w:hAnsi="Cambria" w:cs="Cambria"/>
      <w:color w:val="243F60"/>
    </w:rPr>
  </w:style>
  <w:style w:type="character" w:customStyle="1" w:styleId="60">
    <w:name w:val="Заголовок 6 Знак"/>
    <w:rPr>
      <w:b/>
      <w:bCs/>
    </w:rPr>
  </w:style>
  <w:style w:type="character" w:customStyle="1" w:styleId="70">
    <w:name w:val="Заголовок 7 Знак"/>
    <w:rPr>
      <w:rFonts w:ascii="Cambria" w:hAnsi="Cambria" w:cs="Cambria"/>
      <w:i/>
      <w:iCs/>
      <w:color w:val="404040"/>
    </w:rPr>
  </w:style>
  <w:style w:type="character" w:customStyle="1" w:styleId="80">
    <w:name w:val="Заголовок 8 Знак"/>
    <w:rPr>
      <w:rFonts w:ascii="Cambria" w:hAnsi="Cambria" w:cs="Cambria"/>
      <w:color w:val="404040"/>
    </w:rPr>
  </w:style>
  <w:style w:type="character" w:customStyle="1" w:styleId="90">
    <w:name w:val="Заголовок 9 Знак"/>
    <w:rPr>
      <w:rFonts w:ascii="Cambria" w:hAnsi="Cambria" w:cs="Cambria"/>
      <w:i/>
      <w:iCs/>
      <w:color w:val="404040"/>
    </w:rPr>
  </w:style>
  <w:style w:type="character" w:customStyle="1" w:styleId="11">
    <w:name w:val="Заголовок 1 Знак"/>
    <w:rPr>
      <w:rFonts w:ascii="AG Souvenir" w:hAnsi="AG Souvenir" w:cs="AG Souvenir"/>
      <w:b/>
      <w:spacing w:val="38"/>
      <w:sz w:val="28"/>
    </w:rPr>
  </w:style>
  <w:style w:type="character" w:customStyle="1" w:styleId="31">
    <w:name w:val="Заголовок 3 Знак1"/>
    <w:rPr>
      <w:rFonts w:ascii="Arial" w:hAnsi="Arial" w:cs="Arial"/>
      <w:b/>
      <w:sz w:val="26"/>
    </w:rPr>
  </w:style>
  <w:style w:type="character" w:customStyle="1" w:styleId="a5">
    <w:name w:val="Основной текст Знак"/>
    <w:rPr>
      <w:sz w:val="28"/>
    </w:rPr>
  </w:style>
  <w:style w:type="character" w:customStyle="1" w:styleId="a6">
    <w:name w:val="Основной текст с отступом Знак"/>
    <w:rPr>
      <w:sz w:val="28"/>
    </w:rPr>
  </w:style>
  <w:style w:type="character" w:customStyle="1" w:styleId="a7">
    <w:name w:val="Нижний колонтитул Знак"/>
    <w:basedOn w:val="10"/>
  </w:style>
  <w:style w:type="character" w:customStyle="1" w:styleId="a8">
    <w:name w:val="Верхний колонтитул Знак"/>
    <w:basedOn w:val="10"/>
  </w:style>
  <w:style w:type="character" w:customStyle="1" w:styleId="HTML">
    <w:name w:val="Стандартный HTML Знак"/>
    <w:rPr>
      <w:rFonts w:ascii="Courier New" w:hAnsi="Courier New" w:cs="Courier New"/>
    </w:rPr>
  </w:style>
  <w:style w:type="character" w:customStyle="1" w:styleId="HTML1">
    <w:name w:val="Стандартный HTML Знак1"/>
    <w:rPr>
      <w:rFonts w:ascii="Consolas" w:hAnsi="Consolas" w:cs="Consolas"/>
    </w:rPr>
  </w:style>
  <w:style w:type="character" w:customStyle="1" w:styleId="a9">
    <w:name w:val="Текст сноски Знак"/>
    <w:rPr>
      <w:sz w:val="24"/>
    </w:rPr>
  </w:style>
  <w:style w:type="character" w:customStyle="1" w:styleId="12">
    <w:name w:val="Текст сноски Знак1"/>
    <w:basedOn w:val="10"/>
  </w:style>
  <w:style w:type="character" w:customStyle="1" w:styleId="aa">
    <w:name w:val="Текст концевой сноски Знак"/>
    <w:basedOn w:val="10"/>
  </w:style>
  <w:style w:type="character" w:customStyle="1" w:styleId="13">
    <w:name w:val="Текст концевой сноски Знак1"/>
    <w:basedOn w:val="10"/>
  </w:style>
  <w:style w:type="character" w:customStyle="1" w:styleId="ab">
    <w:name w:val="Название Знак"/>
    <w:rPr>
      <w:rFonts w:ascii="Cambria" w:hAnsi="Cambria" w:cs="Cambria"/>
      <w:color w:val="17365D"/>
      <w:spacing w:val="5"/>
      <w:kern w:val="1"/>
      <w:sz w:val="52"/>
      <w:szCs w:val="52"/>
    </w:rPr>
  </w:style>
  <w:style w:type="character" w:customStyle="1" w:styleId="14">
    <w:name w:val="Название Знак1"/>
    <w:rPr>
      <w:rFonts w:ascii="Cambria" w:eastAsia="Times New Roman" w:hAnsi="Cambria" w:cs="Times New Roman"/>
      <w:color w:val="17365D"/>
      <w:spacing w:val="5"/>
      <w:kern w:val="1"/>
      <w:sz w:val="52"/>
      <w:szCs w:val="52"/>
    </w:rPr>
  </w:style>
  <w:style w:type="character" w:customStyle="1" w:styleId="ac">
    <w:name w:val="Подзаголовок Знак"/>
    <w:rPr>
      <w:rFonts w:ascii="Cambria" w:hAnsi="Cambria" w:cs="Cambria"/>
      <w:i/>
      <w:iCs/>
      <w:color w:val="4F81BD"/>
      <w:spacing w:val="15"/>
      <w:sz w:val="24"/>
      <w:szCs w:val="24"/>
    </w:rPr>
  </w:style>
  <w:style w:type="character" w:customStyle="1" w:styleId="15">
    <w:name w:val="Подзаголовок Знак1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21">
    <w:name w:val="Основной текст 2 Знак"/>
    <w:rPr>
      <w:sz w:val="24"/>
      <w:szCs w:val="24"/>
    </w:rPr>
  </w:style>
  <w:style w:type="character" w:customStyle="1" w:styleId="210">
    <w:name w:val="Основной текст 2 Знак1"/>
    <w:basedOn w:val="10"/>
  </w:style>
  <w:style w:type="character" w:customStyle="1" w:styleId="22">
    <w:name w:val="Основной текст с отступом 2 Знак"/>
    <w:basedOn w:val="10"/>
  </w:style>
  <w:style w:type="character" w:customStyle="1" w:styleId="211">
    <w:name w:val="Основной текст с отступом 2 Знак1"/>
    <w:basedOn w:val="10"/>
  </w:style>
  <w:style w:type="character" w:customStyle="1" w:styleId="32">
    <w:name w:val="Основной текст с отступом 3 Знак"/>
    <w:rPr>
      <w:sz w:val="16"/>
    </w:rPr>
  </w:style>
  <w:style w:type="character" w:customStyle="1" w:styleId="310">
    <w:name w:val="Основной текст с отступом 3 Знак1"/>
    <w:rPr>
      <w:sz w:val="16"/>
      <w:szCs w:val="16"/>
    </w:rPr>
  </w:style>
  <w:style w:type="character" w:customStyle="1" w:styleId="ad">
    <w:name w:val="Схема документа Знак"/>
    <w:rPr>
      <w:rFonts w:ascii="Tahoma" w:hAnsi="Tahoma" w:cs="Tahoma"/>
      <w:shd w:val="clear" w:color="auto" w:fill="000080"/>
    </w:rPr>
  </w:style>
  <w:style w:type="character" w:customStyle="1" w:styleId="16">
    <w:name w:val="Схема документа Знак1"/>
    <w:rPr>
      <w:rFonts w:ascii="Tahoma" w:hAnsi="Tahoma" w:cs="Tahoma"/>
      <w:sz w:val="16"/>
      <w:szCs w:val="16"/>
    </w:rPr>
  </w:style>
  <w:style w:type="character" w:customStyle="1" w:styleId="ae">
    <w:name w:val="Текст Знак"/>
    <w:rPr>
      <w:rFonts w:ascii="Courier New" w:hAnsi="Courier New" w:cs="Courier New"/>
    </w:rPr>
  </w:style>
  <w:style w:type="character" w:customStyle="1" w:styleId="17">
    <w:name w:val="Текст Знак1"/>
    <w:rPr>
      <w:rFonts w:ascii="Consolas" w:hAnsi="Consolas" w:cs="Consolas"/>
      <w:sz w:val="21"/>
      <w:szCs w:val="21"/>
    </w:rPr>
  </w:style>
  <w:style w:type="character" w:customStyle="1" w:styleId="af">
    <w:name w:val="Без интервала Знак"/>
    <w:rPr>
      <w:rFonts w:ascii="Calibri" w:hAnsi="Calibri" w:cs="Calibri"/>
      <w:sz w:val="22"/>
      <w:szCs w:val="22"/>
      <w:lang w:val="ru-RU" w:bidi="ar-SA"/>
    </w:rPr>
  </w:style>
  <w:style w:type="character" w:customStyle="1" w:styleId="af0">
    <w:name w:val="Абзац списка Знак"/>
    <w:rPr>
      <w:rFonts w:ascii="Calibri" w:hAnsi="Calibri" w:cs="Calibri"/>
      <w:sz w:val="22"/>
      <w:szCs w:val="22"/>
    </w:rPr>
  </w:style>
  <w:style w:type="character" w:customStyle="1" w:styleId="23">
    <w:name w:val="Цитата 2 Знак"/>
    <w:rPr>
      <w:rFonts w:ascii="Calibri" w:hAnsi="Calibri" w:cs="Calibri"/>
      <w:i/>
      <w:iCs/>
      <w:color w:val="000000"/>
    </w:rPr>
  </w:style>
  <w:style w:type="character" w:customStyle="1" w:styleId="212">
    <w:name w:val="Цитата 2 Знак1"/>
    <w:rPr>
      <w:i/>
      <w:iCs/>
      <w:color w:val="000000"/>
    </w:rPr>
  </w:style>
  <w:style w:type="character" w:customStyle="1" w:styleId="af1">
    <w:name w:val="Выделенная цитата Знак"/>
    <w:rPr>
      <w:rFonts w:ascii="Calibri" w:hAnsi="Calibri" w:cs="Calibri"/>
      <w:b/>
      <w:bCs/>
      <w:i/>
      <w:iCs/>
      <w:color w:val="4F81BD"/>
    </w:rPr>
  </w:style>
  <w:style w:type="character" w:customStyle="1" w:styleId="18">
    <w:name w:val="Выделенная цитата Знак1"/>
    <w:rPr>
      <w:b/>
      <w:bCs/>
      <w:i/>
      <w:iCs/>
      <w:color w:val="4F81BD"/>
    </w:rPr>
  </w:style>
  <w:style w:type="character" w:customStyle="1" w:styleId="ConsPlusNonformat">
    <w:name w:val="ConsPlusNonformat Знак"/>
    <w:rPr>
      <w:rFonts w:ascii="Courier New" w:hAnsi="Courier New" w:cs="Courier New"/>
      <w:sz w:val="22"/>
      <w:szCs w:val="22"/>
      <w:lang w:val="ru-RU" w:bidi="ar-SA"/>
    </w:rPr>
  </w:style>
  <w:style w:type="character" w:customStyle="1" w:styleId="QuoteChar">
    <w:name w:val="Quote Char"/>
    <w:rPr>
      <w:i/>
      <w:color w:val="000000"/>
    </w:rPr>
  </w:style>
  <w:style w:type="character" w:customStyle="1" w:styleId="IntenseQuoteChar">
    <w:name w:val="Intense Quote Char"/>
    <w:rPr>
      <w:b/>
      <w:i/>
      <w:color w:val="4F81BD"/>
    </w:rPr>
  </w:style>
  <w:style w:type="character" w:customStyle="1" w:styleId="af2">
    <w:name w:val="Основной текст_"/>
    <w:rPr>
      <w:sz w:val="29"/>
      <w:szCs w:val="29"/>
      <w:shd w:val="clear" w:color="auto" w:fill="FFFFFF"/>
    </w:rPr>
  </w:style>
  <w:style w:type="character" w:customStyle="1" w:styleId="af3">
    <w:name w:val="Таб_текст Знак"/>
    <w:rPr>
      <w:rFonts w:ascii="Cambria" w:hAnsi="Cambria" w:cs="Cambria"/>
      <w:sz w:val="24"/>
      <w:szCs w:val="22"/>
    </w:rPr>
  </w:style>
  <w:style w:type="paragraph" w:customStyle="1" w:styleId="19">
    <w:name w:val="Заголовок1"/>
    <w:basedOn w:val="a"/>
    <w:next w:val="a"/>
    <w:pPr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pacing w:after="300"/>
      <w:contextualSpacing/>
    </w:pPr>
    <w:rPr>
      <w:rFonts w:ascii="Cambria" w:hAnsi="Cambria" w:cs="Cambria"/>
      <w:color w:val="17365D"/>
      <w:spacing w:val="5"/>
      <w:kern w:val="1"/>
      <w:sz w:val="52"/>
      <w:szCs w:val="52"/>
    </w:rPr>
  </w:style>
  <w:style w:type="paragraph" w:styleId="af4">
    <w:name w:val="Body Text"/>
    <w:basedOn w:val="a"/>
    <w:rPr>
      <w:sz w:val="28"/>
    </w:rPr>
  </w:style>
  <w:style w:type="paragraph" w:styleId="af5">
    <w:name w:val="List"/>
    <w:basedOn w:val="af4"/>
    <w:rPr>
      <w:rFonts w:cs="Mangal"/>
    </w:rPr>
  </w:style>
  <w:style w:type="paragraph" w:styleId="af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a">
    <w:name w:val="Указатель1"/>
    <w:basedOn w:val="a"/>
    <w:pPr>
      <w:suppressLineNumbers/>
    </w:pPr>
    <w:rPr>
      <w:rFonts w:cs="Mangal"/>
    </w:rPr>
  </w:style>
  <w:style w:type="paragraph" w:styleId="af7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f8">
    <w:name w:val="footer"/>
    <w:basedOn w:val="a"/>
  </w:style>
  <w:style w:type="paragraph" w:styleId="af9">
    <w:name w:val="header"/>
    <w:basedOn w:val="a"/>
  </w:style>
  <w:style w:type="paragraph" w:styleId="afa">
    <w:name w:val="Balloon Text"/>
    <w:basedOn w:val="a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rPr>
      <w:rFonts w:ascii="Courier New" w:hAnsi="Courier New" w:cs="Courier New"/>
    </w:rPr>
  </w:style>
  <w:style w:type="paragraph" w:styleId="afb">
    <w:name w:val="footnote text"/>
    <w:basedOn w:val="a"/>
    <w:rPr>
      <w:sz w:val="24"/>
      <w:lang w:val="x-none"/>
    </w:rPr>
  </w:style>
  <w:style w:type="paragraph" w:styleId="afc">
    <w:name w:val="endnote text"/>
    <w:basedOn w:val="a"/>
  </w:style>
  <w:style w:type="paragraph" w:styleId="afd">
    <w:name w:val="Subtitle"/>
    <w:basedOn w:val="a"/>
    <w:next w:val="a"/>
    <w:qFormat/>
    <w:pPr>
      <w:spacing w:after="200" w:line="276" w:lineRule="auto"/>
    </w:pPr>
    <w:rPr>
      <w:rFonts w:ascii="Cambria" w:hAnsi="Cambria" w:cs="Cambria"/>
      <w:i/>
      <w:iCs/>
      <w:color w:val="4F81BD"/>
      <w:spacing w:val="15"/>
      <w:sz w:val="24"/>
      <w:szCs w:val="24"/>
    </w:rPr>
  </w:style>
  <w:style w:type="paragraph" w:customStyle="1" w:styleId="213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customStyle="1" w:styleId="214">
    <w:name w:val="Основной текст с отступом 21"/>
    <w:basedOn w:val="a"/>
    <w:qFormat/>
    <w:pPr>
      <w:widowControl w:val="0"/>
      <w:autoSpaceDE w:val="0"/>
      <w:spacing w:after="120" w:line="480" w:lineRule="auto"/>
      <w:ind w:left="283"/>
    </w:pPr>
  </w:style>
  <w:style w:type="paragraph" w:customStyle="1" w:styleId="311">
    <w:name w:val="Основной текст с отступом 31"/>
    <w:basedOn w:val="a"/>
    <w:pPr>
      <w:spacing w:after="120"/>
      <w:ind w:left="283"/>
      <w:jc w:val="both"/>
    </w:pPr>
    <w:rPr>
      <w:sz w:val="16"/>
    </w:rPr>
  </w:style>
  <w:style w:type="paragraph" w:customStyle="1" w:styleId="1b">
    <w:name w:val="Схема документа1"/>
    <w:basedOn w:val="a"/>
    <w:pPr>
      <w:shd w:val="clear" w:color="auto" w:fill="000080"/>
    </w:pPr>
    <w:rPr>
      <w:rFonts w:ascii="Tahoma" w:hAnsi="Tahoma" w:cs="Tahoma"/>
    </w:rPr>
  </w:style>
  <w:style w:type="paragraph" w:customStyle="1" w:styleId="1c">
    <w:name w:val="Текст1"/>
    <w:basedOn w:val="a"/>
    <w:rPr>
      <w:rFonts w:ascii="Courier New" w:hAnsi="Courier New" w:cs="Courier New"/>
    </w:rPr>
  </w:style>
  <w:style w:type="paragraph" w:styleId="afe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">
    <w:name w:val="List Paragraph"/>
    <w:basedOn w:val="a"/>
    <w:qFormat/>
    <w:pPr>
      <w:spacing w:after="200" w:line="276" w:lineRule="auto"/>
      <w:ind w:left="720"/>
    </w:pPr>
    <w:rPr>
      <w:rFonts w:ascii="Calibri" w:hAnsi="Calibri" w:cs="Calibri"/>
      <w:sz w:val="22"/>
      <w:szCs w:val="22"/>
      <w:lang w:val="x-none"/>
    </w:rPr>
  </w:style>
  <w:style w:type="paragraph" w:styleId="24">
    <w:name w:val="Quote"/>
    <w:basedOn w:val="a"/>
    <w:next w:val="a"/>
    <w:qFormat/>
    <w:pPr>
      <w:spacing w:after="200" w:line="276" w:lineRule="auto"/>
    </w:pPr>
    <w:rPr>
      <w:rFonts w:ascii="Calibri" w:hAnsi="Calibri" w:cs="Calibri"/>
      <w:i/>
      <w:iCs/>
      <w:color w:val="000000"/>
    </w:rPr>
  </w:style>
  <w:style w:type="paragraph" w:styleId="aff0">
    <w:name w:val="Intense Quote"/>
    <w:basedOn w:val="a"/>
    <w:next w:val="a"/>
    <w:qFormat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</w:rPr>
  </w:style>
  <w:style w:type="paragraph" w:customStyle="1" w:styleId="ConsPlusNonformat0">
    <w:name w:val="ConsPlusNonformat"/>
    <w:pPr>
      <w:widowControl w:val="0"/>
      <w:suppressAutoHyphens/>
      <w:autoSpaceDE w:val="0"/>
    </w:pPr>
    <w:rPr>
      <w:rFonts w:ascii="Courier New" w:hAnsi="Courier New" w:cs="Courier New"/>
      <w:sz w:val="22"/>
      <w:szCs w:val="22"/>
      <w:lang w:eastAsia="zh-CN"/>
    </w:rPr>
  </w:style>
  <w:style w:type="paragraph" w:customStyle="1" w:styleId="215">
    <w:name w:val="Цитата 21"/>
    <w:basedOn w:val="a"/>
    <w:next w:val="a"/>
    <w:pPr>
      <w:spacing w:after="200" w:line="276" w:lineRule="auto"/>
    </w:pPr>
    <w:rPr>
      <w:i/>
      <w:color w:val="000000"/>
      <w:lang w:val="x-none"/>
    </w:rPr>
  </w:style>
  <w:style w:type="paragraph" w:customStyle="1" w:styleId="1d">
    <w:name w:val="Выделенная цитата1"/>
    <w:basedOn w:val="a"/>
    <w:next w:val="a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b/>
      <w:i/>
      <w:color w:val="4F81BD"/>
      <w:lang w:val="x-none"/>
    </w:rPr>
  </w:style>
  <w:style w:type="paragraph" w:customStyle="1" w:styleId="1e">
    <w:name w:val="Основной текст1"/>
    <w:basedOn w:val="a"/>
    <w:pPr>
      <w:shd w:val="clear" w:color="auto" w:fill="FFFFFF"/>
      <w:spacing w:before="300" w:line="317" w:lineRule="exact"/>
      <w:jc w:val="both"/>
    </w:pPr>
    <w:rPr>
      <w:sz w:val="29"/>
      <w:szCs w:val="29"/>
      <w:lang w:val="x-none"/>
    </w:rPr>
  </w:style>
  <w:style w:type="paragraph" w:customStyle="1" w:styleId="aff1">
    <w:name w:val="Таб_текст"/>
    <w:basedOn w:val="afe"/>
    <w:rPr>
      <w:rFonts w:ascii="Cambria" w:hAnsi="Cambria" w:cs="Times New Roman"/>
      <w:sz w:val="24"/>
      <w:lang w:val="x-none"/>
    </w:rPr>
  </w:style>
  <w:style w:type="paragraph" w:customStyle="1" w:styleId="aff2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aff3">
    <w:name w:val="Содержимое таблицы"/>
    <w:basedOn w:val="a"/>
    <w:pPr>
      <w:suppressLineNumbers/>
    </w:pPr>
  </w:style>
  <w:style w:type="paragraph" w:customStyle="1" w:styleId="aff4">
    <w:name w:val="Заголовок таблицы"/>
    <w:basedOn w:val="aff3"/>
    <w:pPr>
      <w:jc w:val="center"/>
    </w:pPr>
    <w:rPr>
      <w:b/>
      <w:bCs/>
    </w:rPr>
  </w:style>
  <w:style w:type="table" w:styleId="aff5">
    <w:name w:val="Table Grid"/>
    <w:basedOn w:val="a1"/>
    <w:uiPriority w:val="59"/>
    <w:rsid w:val="00597A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86F1C6-9BEE-4657-BFF9-4BD9AE013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2</TotalTime>
  <Pages>1</Pages>
  <Words>8455</Words>
  <Characters>48200</Characters>
  <Application>Microsoft Office Word</Application>
  <DocSecurity>0</DocSecurity>
  <Lines>401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PRIEMNAJA</cp:lastModifiedBy>
  <cp:revision>5</cp:revision>
  <cp:lastPrinted>2024-10-15T14:16:00Z</cp:lastPrinted>
  <dcterms:created xsi:type="dcterms:W3CDTF">2024-10-22T14:08:00Z</dcterms:created>
  <dcterms:modified xsi:type="dcterms:W3CDTF">2024-10-29T06:52:00Z</dcterms:modified>
</cp:coreProperties>
</file>